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B9725" w14:textId="547109D7" w:rsidR="00915D74" w:rsidRPr="00594E4F" w:rsidRDefault="00A273AD" w:rsidP="00A27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/>
          <w:b/>
          <w:bCs/>
          <w:sz w:val="48"/>
          <w:szCs w:val="48"/>
        </w:rPr>
      </w:pPr>
      <w:r w:rsidRPr="00594E4F">
        <w:rPr>
          <w:rFonts w:ascii="Century Gothic" w:hAnsi="Century Gothic"/>
          <w:b/>
          <w:bCs/>
          <w:sz w:val="48"/>
          <w:szCs w:val="48"/>
        </w:rPr>
        <w:t>ORARI DI APERTURA AL PUBBLICO</w:t>
      </w:r>
    </w:p>
    <w:p w14:paraId="756BEB9D" w14:textId="233C81C4" w:rsidR="009B00AF" w:rsidRPr="00594E4F" w:rsidRDefault="009B00AF" w:rsidP="00A273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/>
          <w:b/>
          <w:bCs/>
          <w:sz w:val="48"/>
          <w:szCs w:val="48"/>
        </w:rPr>
      </w:pPr>
      <w:r w:rsidRPr="00594E4F">
        <w:rPr>
          <w:rFonts w:ascii="Century Gothic" w:hAnsi="Century Gothic"/>
          <w:b/>
          <w:bCs/>
          <w:sz w:val="48"/>
          <w:szCs w:val="48"/>
        </w:rPr>
        <w:t>DEI SERVIZI DEMOGRAFICI</w:t>
      </w:r>
    </w:p>
    <w:p w14:paraId="50F7E61B" w14:textId="1B2F8CF6" w:rsidR="00A273AD" w:rsidRPr="00EB50C0" w:rsidRDefault="00772A93" w:rsidP="00594E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/>
          <w:b/>
          <w:bCs/>
          <w:sz w:val="32"/>
          <w:szCs w:val="32"/>
        </w:rPr>
      </w:pPr>
      <w:r w:rsidRPr="00EB50C0">
        <w:rPr>
          <w:rFonts w:ascii="Century Gothic" w:hAnsi="Century Gothic"/>
          <w:b/>
          <w:bCs/>
          <w:sz w:val="32"/>
          <w:szCs w:val="32"/>
        </w:rPr>
        <w:t>In vigore dal 01/10/2026</w:t>
      </w:r>
    </w:p>
    <w:p w14:paraId="24876FAB" w14:textId="5A9E7737" w:rsidR="00A273AD" w:rsidRPr="00A273AD" w:rsidRDefault="00A273AD" w:rsidP="00EB50C0">
      <w:pPr>
        <w:jc w:val="center"/>
        <w:rPr>
          <w:rFonts w:ascii="Century Gothic" w:hAnsi="Century Gothic"/>
          <w:sz w:val="52"/>
          <w:szCs w:val="52"/>
        </w:rPr>
      </w:pPr>
      <w:r w:rsidRPr="00A273AD">
        <w:rPr>
          <w:rFonts w:ascii="Century Gothic" w:hAnsi="Century Gothic"/>
          <w:sz w:val="52"/>
          <w:szCs w:val="52"/>
        </w:rPr>
        <w:t>LUNEDI’, MERCOLEDI’ E VENERDI’</w:t>
      </w:r>
    </w:p>
    <w:p w14:paraId="13F7EE8A" w14:textId="1EF90ADB" w:rsidR="00A273AD" w:rsidRPr="00A273AD" w:rsidRDefault="00A273AD" w:rsidP="00EB50C0">
      <w:pPr>
        <w:jc w:val="center"/>
        <w:rPr>
          <w:rFonts w:ascii="Century Gothic" w:hAnsi="Century Gothic"/>
          <w:sz w:val="52"/>
          <w:szCs w:val="52"/>
        </w:rPr>
      </w:pPr>
      <w:r w:rsidRPr="00A273AD">
        <w:rPr>
          <w:rFonts w:ascii="Century Gothic" w:hAnsi="Century Gothic"/>
          <w:sz w:val="52"/>
          <w:szCs w:val="52"/>
        </w:rPr>
        <w:t>8.</w:t>
      </w:r>
      <w:r w:rsidR="007E08B4">
        <w:rPr>
          <w:rFonts w:ascii="Century Gothic" w:hAnsi="Century Gothic"/>
          <w:sz w:val="52"/>
          <w:szCs w:val="52"/>
        </w:rPr>
        <w:t>45</w:t>
      </w:r>
      <w:r w:rsidR="00EB50C0">
        <w:rPr>
          <w:rFonts w:ascii="Century Gothic" w:hAnsi="Century Gothic"/>
          <w:sz w:val="52"/>
          <w:szCs w:val="52"/>
        </w:rPr>
        <w:t xml:space="preserve"> -</w:t>
      </w:r>
      <w:r w:rsidRPr="00A273AD">
        <w:rPr>
          <w:rFonts w:ascii="Century Gothic" w:hAnsi="Century Gothic"/>
          <w:sz w:val="52"/>
          <w:szCs w:val="52"/>
        </w:rPr>
        <w:t>12.</w:t>
      </w:r>
      <w:r w:rsidR="007E08B4">
        <w:rPr>
          <w:rFonts w:ascii="Century Gothic" w:hAnsi="Century Gothic"/>
          <w:sz w:val="52"/>
          <w:szCs w:val="52"/>
        </w:rPr>
        <w:t>15</w:t>
      </w:r>
    </w:p>
    <w:p w14:paraId="6EED4487" w14:textId="75E2F5B5" w:rsidR="00A273AD" w:rsidRPr="00A273AD" w:rsidRDefault="00A273AD" w:rsidP="00EB50C0">
      <w:pPr>
        <w:jc w:val="center"/>
        <w:rPr>
          <w:rFonts w:ascii="Century Gothic" w:hAnsi="Century Gothic"/>
          <w:sz w:val="52"/>
          <w:szCs w:val="52"/>
        </w:rPr>
      </w:pPr>
      <w:r w:rsidRPr="00A273AD">
        <w:rPr>
          <w:rFonts w:ascii="Century Gothic" w:hAnsi="Century Gothic"/>
          <w:sz w:val="52"/>
          <w:szCs w:val="52"/>
        </w:rPr>
        <w:t xml:space="preserve">MARTEDI’ </w:t>
      </w:r>
      <w:r w:rsidR="00EB50C0">
        <w:rPr>
          <w:rFonts w:ascii="Century Gothic" w:hAnsi="Century Gothic"/>
          <w:sz w:val="52"/>
          <w:szCs w:val="52"/>
        </w:rPr>
        <w:t>e</w:t>
      </w:r>
      <w:r w:rsidRPr="00A273AD">
        <w:rPr>
          <w:rFonts w:ascii="Century Gothic" w:hAnsi="Century Gothic"/>
          <w:sz w:val="52"/>
          <w:szCs w:val="52"/>
        </w:rPr>
        <w:t xml:space="preserve"> GIOVEDI’</w:t>
      </w:r>
      <w:r w:rsidR="00EB50C0">
        <w:rPr>
          <w:rFonts w:ascii="Century Gothic" w:hAnsi="Century Gothic"/>
          <w:sz w:val="52"/>
          <w:szCs w:val="52"/>
        </w:rPr>
        <w:t xml:space="preserve"> </w:t>
      </w:r>
      <w:r w:rsidRPr="00A273AD">
        <w:rPr>
          <w:rFonts w:ascii="Century Gothic" w:hAnsi="Century Gothic"/>
          <w:sz w:val="52"/>
          <w:szCs w:val="52"/>
        </w:rPr>
        <w:t>16.30</w:t>
      </w:r>
      <w:r w:rsidR="00EB50C0">
        <w:rPr>
          <w:rFonts w:ascii="Century Gothic" w:hAnsi="Century Gothic"/>
          <w:sz w:val="52"/>
          <w:szCs w:val="52"/>
        </w:rPr>
        <w:t xml:space="preserve"> -</w:t>
      </w:r>
      <w:r w:rsidRPr="00A273AD">
        <w:rPr>
          <w:rFonts w:ascii="Century Gothic" w:hAnsi="Century Gothic"/>
          <w:sz w:val="52"/>
          <w:szCs w:val="52"/>
        </w:rPr>
        <w:t>18.</w:t>
      </w:r>
      <w:r w:rsidR="007E08B4">
        <w:rPr>
          <w:rFonts w:ascii="Century Gothic" w:hAnsi="Century Gothic"/>
          <w:sz w:val="52"/>
          <w:szCs w:val="52"/>
        </w:rPr>
        <w:t>15</w:t>
      </w:r>
    </w:p>
    <w:p w14:paraId="5E690776" w14:textId="047E21CA" w:rsidR="00A273AD" w:rsidRDefault="00A273AD" w:rsidP="00EB50C0">
      <w:pPr>
        <w:jc w:val="center"/>
        <w:rPr>
          <w:rFonts w:ascii="Century Gothic" w:hAnsi="Century Gothic"/>
          <w:sz w:val="52"/>
          <w:szCs w:val="52"/>
        </w:rPr>
      </w:pPr>
      <w:r w:rsidRPr="00A273AD">
        <w:rPr>
          <w:rFonts w:ascii="Century Gothic" w:hAnsi="Century Gothic"/>
          <w:sz w:val="52"/>
          <w:szCs w:val="52"/>
        </w:rPr>
        <w:t>SABATO 9.</w:t>
      </w:r>
      <w:r w:rsidR="007E08B4">
        <w:rPr>
          <w:rFonts w:ascii="Century Gothic" w:hAnsi="Century Gothic"/>
          <w:sz w:val="52"/>
          <w:szCs w:val="52"/>
        </w:rPr>
        <w:t>15</w:t>
      </w:r>
      <w:r w:rsidR="00EB50C0">
        <w:rPr>
          <w:rFonts w:ascii="Century Gothic" w:hAnsi="Century Gothic"/>
          <w:sz w:val="52"/>
          <w:szCs w:val="52"/>
        </w:rPr>
        <w:t xml:space="preserve"> -</w:t>
      </w:r>
      <w:r w:rsidR="007E08B4">
        <w:rPr>
          <w:rFonts w:ascii="Century Gothic" w:hAnsi="Century Gothic"/>
          <w:sz w:val="52"/>
          <w:szCs w:val="52"/>
        </w:rPr>
        <w:t>11.45</w:t>
      </w:r>
    </w:p>
    <w:p w14:paraId="012C04D6" w14:textId="6EF149DD" w:rsidR="00A95061" w:rsidRPr="00244A3A" w:rsidRDefault="00A95061" w:rsidP="002F2F4A">
      <w:pPr>
        <w:jc w:val="center"/>
        <w:rPr>
          <w:rFonts w:ascii="Century Gothic" w:hAnsi="Century Gothic"/>
          <w:sz w:val="40"/>
          <w:szCs w:val="40"/>
        </w:rPr>
      </w:pPr>
    </w:p>
    <w:sectPr w:rsidR="00A95061" w:rsidRPr="00244A3A" w:rsidSect="00F315F7">
      <w:headerReference w:type="default" r:id="rId8"/>
      <w:footerReference w:type="default" r:id="rId9"/>
      <w:pgSz w:w="11907" w:h="16840"/>
      <w:pgMar w:top="238" w:right="851" w:bottom="249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E4230" w14:textId="77777777" w:rsidR="00B764C3" w:rsidRDefault="00B764C3">
      <w:r>
        <w:separator/>
      </w:r>
    </w:p>
  </w:endnote>
  <w:endnote w:type="continuationSeparator" w:id="0">
    <w:p w14:paraId="2A967303" w14:textId="77777777" w:rsidR="00B764C3" w:rsidRDefault="00B76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5020503060202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NFGE L+ Gill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F90FE" w14:textId="77777777" w:rsidR="007B6E97" w:rsidRDefault="007B6E97" w:rsidP="007B6E97">
    <w:pPr>
      <w:pStyle w:val="Pidipagina"/>
      <w:jc w:val="center"/>
    </w:pPr>
  </w:p>
  <w:p w14:paraId="223F90FF" w14:textId="77777777" w:rsidR="007B6E97" w:rsidRDefault="007B6E97" w:rsidP="007B6E97">
    <w:pPr>
      <w:pStyle w:val="Pidipagina"/>
      <w:jc w:val="center"/>
    </w:pPr>
  </w:p>
  <w:tbl>
    <w:tblPr>
      <w:tblW w:w="9923" w:type="dxa"/>
      <w:tblInd w:w="70" w:type="dxa"/>
      <w:tblBorders>
        <w:right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80"/>
      <w:gridCol w:w="2340"/>
      <w:gridCol w:w="1984"/>
      <w:gridCol w:w="3119"/>
    </w:tblGrid>
    <w:tr w:rsidR="007B6E97" w:rsidRPr="00AC3972" w14:paraId="223F9104" w14:textId="77777777">
      <w:trPr>
        <w:trHeight w:val="439"/>
      </w:trPr>
      <w:tc>
        <w:tcPr>
          <w:tcW w:w="2480" w:type="dxa"/>
          <w:tcBorders>
            <w:left w:val="single" w:sz="4" w:space="0" w:color="auto"/>
            <w:right w:val="single" w:sz="4" w:space="0" w:color="auto"/>
          </w:tcBorders>
        </w:tcPr>
        <w:p w14:paraId="223F9100" w14:textId="77777777" w:rsidR="007B6E97" w:rsidRPr="008C1EF0" w:rsidRDefault="007B6E97" w:rsidP="007B6E97">
          <w:pPr>
            <w:tabs>
              <w:tab w:val="left" w:pos="191"/>
              <w:tab w:val="left" w:pos="960"/>
            </w:tabs>
            <w:spacing w:before="100" w:beforeAutospacing="1" w:after="100" w:afterAutospacing="1" w:line="0" w:lineRule="atLeast"/>
            <w:ind w:right="360"/>
            <w:rPr>
              <w:rFonts w:ascii="Century Gothic" w:hAnsi="Century Gothic"/>
              <w:sz w:val="14"/>
              <w:szCs w:val="14"/>
            </w:rPr>
          </w:pPr>
          <w:r w:rsidRPr="008C1EF0">
            <w:rPr>
              <w:rFonts w:ascii="Century Gothic" w:hAnsi="Century Gothic"/>
              <w:sz w:val="14"/>
              <w:szCs w:val="14"/>
            </w:rPr>
            <w:t xml:space="preserve">Città di Paullo </w:t>
          </w:r>
          <w:r w:rsidRPr="008C1EF0">
            <w:rPr>
              <w:rFonts w:ascii="Century Gothic" w:hAnsi="Century Gothic"/>
              <w:sz w:val="14"/>
              <w:szCs w:val="14"/>
            </w:rPr>
            <w:br/>
          </w:r>
          <w:r w:rsidRPr="009E39DA">
            <w:rPr>
              <w:rFonts w:ascii="Century Gothic" w:hAnsi="Century Gothic"/>
              <w:sz w:val="13"/>
              <w:szCs w:val="13"/>
            </w:rPr>
            <w:t>Città Metropolitana di Milano</w:t>
          </w:r>
        </w:p>
      </w:tc>
      <w:tc>
        <w:tcPr>
          <w:tcW w:w="2340" w:type="dxa"/>
          <w:tcBorders>
            <w:left w:val="single" w:sz="4" w:space="0" w:color="auto"/>
            <w:right w:val="single" w:sz="4" w:space="0" w:color="auto"/>
          </w:tcBorders>
        </w:tcPr>
        <w:p w14:paraId="223F9101" w14:textId="77777777" w:rsidR="007B6E97" w:rsidRPr="008C1EF0" w:rsidRDefault="007B6E97" w:rsidP="007B6E97">
          <w:pPr>
            <w:tabs>
              <w:tab w:val="left" w:pos="191"/>
              <w:tab w:val="left" w:pos="960"/>
            </w:tabs>
            <w:spacing w:before="100" w:beforeAutospacing="1" w:after="100" w:afterAutospacing="1" w:line="0" w:lineRule="atLeast"/>
            <w:ind w:right="360"/>
            <w:rPr>
              <w:rFonts w:ascii="Century Gothic" w:hAnsi="Century Gothic"/>
              <w:sz w:val="14"/>
              <w:szCs w:val="14"/>
            </w:rPr>
          </w:pPr>
          <w:r w:rsidRPr="008C1EF0">
            <w:rPr>
              <w:rFonts w:ascii="Century Gothic" w:hAnsi="Century Gothic"/>
              <w:sz w:val="14"/>
              <w:szCs w:val="14"/>
            </w:rPr>
            <w:t xml:space="preserve">Via G. Mazzini n. 28 </w:t>
          </w:r>
          <w:r>
            <w:rPr>
              <w:rFonts w:ascii="Century Gothic" w:hAnsi="Century Gothic"/>
              <w:sz w:val="14"/>
              <w:szCs w:val="14"/>
            </w:rPr>
            <w:br/>
          </w:r>
          <w:r w:rsidRPr="008C1EF0">
            <w:rPr>
              <w:rFonts w:ascii="Century Gothic" w:hAnsi="Century Gothic"/>
              <w:sz w:val="14"/>
              <w:szCs w:val="14"/>
            </w:rPr>
            <w:t xml:space="preserve">20067 - Paullo (MI) </w:t>
          </w:r>
          <w:r w:rsidRPr="008C1EF0">
            <w:rPr>
              <w:rFonts w:ascii="Century Gothic" w:hAnsi="Century Gothic"/>
              <w:sz w:val="14"/>
              <w:szCs w:val="14"/>
            </w:rPr>
            <w:br/>
            <w:t>Tel. 02 9062691</w:t>
          </w:r>
        </w:p>
      </w:tc>
      <w:tc>
        <w:tcPr>
          <w:tcW w:w="1984" w:type="dxa"/>
          <w:tcBorders>
            <w:left w:val="single" w:sz="4" w:space="0" w:color="auto"/>
            <w:right w:val="single" w:sz="4" w:space="0" w:color="auto"/>
          </w:tcBorders>
        </w:tcPr>
        <w:p w14:paraId="223F9102" w14:textId="77777777" w:rsidR="007B6E97" w:rsidRPr="008C1EF0" w:rsidRDefault="007B6E97" w:rsidP="007B6E97">
          <w:pPr>
            <w:tabs>
              <w:tab w:val="left" w:pos="355"/>
              <w:tab w:val="left" w:pos="960"/>
            </w:tabs>
            <w:spacing w:before="100" w:beforeAutospacing="1" w:after="100" w:afterAutospacing="1" w:line="0" w:lineRule="atLeast"/>
            <w:ind w:right="360"/>
            <w:rPr>
              <w:rFonts w:ascii="Century Gothic" w:hAnsi="Century Gothic"/>
              <w:sz w:val="14"/>
              <w:szCs w:val="14"/>
            </w:rPr>
          </w:pPr>
          <w:r w:rsidRPr="008C1EF0">
            <w:rPr>
              <w:rFonts w:ascii="Century Gothic" w:hAnsi="Century Gothic"/>
              <w:sz w:val="14"/>
              <w:szCs w:val="14"/>
            </w:rPr>
            <w:t>Fax 02 90633292</w:t>
          </w:r>
          <w:r w:rsidRPr="008C1EF0">
            <w:rPr>
              <w:rFonts w:ascii="Century Gothic" w:hAnsi="Century Gothic"/>
              <w:sz w:val="14"/>
              <w:szCs w:val="14"/>
            </w:rPr>
            <w:br/>
            <w:t>C.F. 84503130159</w:t>
          </w:r>
          <w:r w:rsidRPr="008C1EF0">
            <w:rPr>
              <w:rFonts w:ascii="Century Gothic" w:hAnsi="Century Gothic"/>
              <w:sz w:val="14"/>
              <w:szCs w:val="14"/>
            </w:rPr>
            <w:br/>
            <w:t>P.I. 04790090155</w:t>
          </w:r>
        </w:p>
      </w:tc>
      <w:tc>
        <w:tcPr>
          <w:tcW w:w="3119" w:type="dxa"/>
          <w:tcBorders>
            <w:left w:val="single" w:sz="4" w:space="0" w:color="auto"/>
            <w:right w:val="nil"/>
          </w:tcBorders>
        </w:tcPr>
        <w:p w14:paraId="223F9103" w14:textId="77777777" w:rsidR="007B6E97" w:rsidRPr="008C1EF0" w:rsidRDefault="007B6E97" w:rsidP="007B6E97">
          <w:pPr>
            <w:tabs>
              <w:tab w:val="left" w:pos="960"/>
            </w:tabs>
            <w:spacing w:before="100" w:beforeAutospacing="1" w:after="100" w:afterAutospacing="1" w:line="0" w:lineRule="atLeast"/>
            <w:ind w:right="360"/>
            <w:rPr>
              <w:rFonts w:ascii="Century Gothic" w:hAnsi="Century Gothic"/>
              <w:sz w:val="14"/>
              <w:szCs w:val="14"/>
            </w:rPr>
          </w:pPr>
          <w:r w:rsidRPr="008C1EF0">
            <w:rPr>
              <w:rFonts w:ascii="Century Gothic" w:hAnsi="Century Gothic"/>
              <w:sz w:val="14"/>
              <w:szCs w:val="14"/>
            </w:rPr>
            <w:t>protocollo@comune.paullo.mi.it</w:t>
          </w:r>
          <w:r w:rsidRPr="008C1EF0">
            <w:rPr>
              <w:rFonts w:ascii="Century Gothic" w:hAnsi="Century Gothic"/>
              <w:sz w:val="14"/>
              <w:szCs w:val="14"/>
            </w:rPr>
            <w:br/>
          </w:r>
          <w:hyperlink r:id="rId1" w:history="1">
            <w:r w:rsidRPr="008C1EF0">
              <w:rPr>
                <w:rStyle w:val="Collegamentoipertestuale"/>
                <w:rFonts w:ascii="Century Gothic" w:hAnsi="Century Gothic"/>
                <w:color w:val="auto"/>
                <w:sz w:val="14"/>
                <w:szCs w:val="14"/>
                <w:u w:val="none"/>
              </w:rPr>
              <w:t>protocollo@pec.comune.paullo.mi.it</w:t>
            </w:r>
          </w:hyperlink>
          <w:r w:rsidRPr="008C1EF0">
            <w:rPr>
              <w:rFonts w:ascii="Century Gothic" w:hAnsi="Century Gothic"/>
              <w:sz w:val="14"/>
              <w:szCs w:val="14"/>
            </w:rPr>
            <w:br/>
            <w:t xml:space="preserve">www.comune.paullo.mi.it </w:t>
          </w:r>
        </w:p>
      </w:tc>
    </w:tr>
  </w:tbl>
  <w:p w14:paraId="223F9105" w14:textId="77777777" w:rsidR="007B6E97" w:rsidRPr="00AC3972" w:rsidRDefault="007B6E97" w:rsidP="007B6E97">
    <w:pPr>
      <w:pStyle w:val="Pidipagina"/>
      <w:jc w:val="center"/>
    </w:pPr>
  </w:p>
  <w:p w14:paraId="223F9106" w14:textId="77777777" w:rsidR="007B6E97" w:rsidRPr="00433222" w:rsidRDefault="007B6E97" w:rsidP="007B6E97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5B9E1" w14:textId="77777777" w:rsidR="00B764C3" w:rsidRDefault="00B764C3">
      <w:r>
        <w:separator/>
      </w:r>
    </w:p>
  </w:footnote>
  <w:footnote w:type="continuationSeparator" w:id="0">
    <w:p w14:paraId="1DDA7F9A" w14:textId="77777777" w:rsidR="00B764C3" w:rsidRDefault="00B764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D4000" w14:textId="61C174EA" w:rsidR="00B34B21" w:rsidRDefault="00A130C2" w:rsidP="007B6E97">
    <w:pPr>
      <w:pStyle w:val="Intestazione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6E0C623" wp14:editId="69E5757C">
          <wp:simplePos x="0" y="0"/>
          <wp:positionH relativeFrom="column">
            <wp:posOffset>2335530</wp:posOffset>
          </wp:positionH>
          <wp:positionV relativeFrom="page">
            <wp:posOffset>464820</wp:posOffset>
          </wp:positionV>
          <wp:extent cx="1432560" cy="1341120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2560" cy="1341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090E1D" w14:textId="270A89A0" w:rsidR="00B34B21" w:rsidRDefault="00A273AD" w:rsidP="007B6E97">
    <w:pPr>
      <w:pStyle w:val="Intestazione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7E239C" wp14:editId="6E3CA172">
              <wp:simplePos x="0" y="0"/>
              <wp:positionH relativeFrom="margin">
                <wp:posOffset>3661410</wp:posOffset>
              </wp:positionH>
              <wp:positionV relativeFrom="paragraph">
                <wp:posOffset>120650</wp:posOffset>
              </wp:positionV>
              <wp:extent cx="2895600" cy="1333500"/>
              <wp:effectExtent l="0" t="0" r="0" b="0"/>
              <wp:wrapNone/>
              <wp:docPr id="1302777759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5600" cy="1333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BA9392" w14:textId="77777777" w:rsidR="005E70F0" w:rsidRDefault="005E70F0" w:rsidP="00CB4BEE">
                          <w:pPr>
                            <w:rPr>
                              <w:rFonts w:ascii="Century Gothic" w:hAnsi="Century Gothic" w:cs="Century Gothic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  <w:p w14:paraId="6A7D2B69" w14:textId="77777777" w:rsidR="00CB4BEE" w:rsidRPr="00AC3972" w:rsidRDefault="00CB4BEE" w:rsidP="00CB4BEE">
                          <w:pPr>
                            <w:rPr>
                              <w:rFonts w:ascii="Century Gothic" w:hAnsi="Century Gothic" w:cs="Century Gothic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  <w:p w14:paraId="051A0151" w14:textId="77777777" w:rsidR="00CB4BEE" w:rsidRPr="00AC3972" w:rsidRDefault="00CB4BEE" w:rsidP="00CB4BEE">
                          <w:pPr>
                            <w:rPr>
                              <w:rFonts w:ascii="Century Gothic" w:hAnsi="Century Gothic" w:cs="Century Gothic"/>
                              <w:lang w:val="en-GB"/>
                            </w:rPr>
                          </w:pPr>
                        </w:p>
                        <w:p w14:paraId="4D841436" w14:textId="77777777" w:rsidR="00686072" w:rsidRPr="00AC3972" w:rsidRDefault="00686072" w:rsidP="00686072">
                          <w:pPr>
                            <w:rPr>
                              <w:rFonts w:ascii="Century Gothic" w:hAnsi="Century Gothic" w:cs="Century Gothic"/>
                              <w:lang w:val="en-GB"/>
                            </w:rPr>
                          </w:pPr>
                        </w:p>
                        <w:p w14:paraId="5F083947" w14:textId="77777777" w:rsidR="00686072" w:rsidRPr="00ED3459" w:rsidRDefault="00686072" w:rsidP="00686072">
                          <w:pPr>
                            <w:rPr>
                              <w:rFonts w:ascii="Century Gothic" w:hAnsi="Century Gothic" w:cs="Century Gothic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7E239C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left:0;text-align:left;margin-left:288.3pt;margin-top:9.5pt;width:228pt;height:10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" filled="f" stroked="f">
              <v:textbox>
                <w:txbxContent>
                  <w:p w14:paraId="3EBA9392" w14:textId="77777777" w:rsidR="005E70F0" w:rsidRDefault="005E70F0" w:rsidP="00CB4BEE">
                    <w:pPr>
                      <w:rPr>
                        <w:rFonts w:ascii="Century Gothic" w:hAnsi="Century Gothic" w:cs="Century Gothic"/>
                        <w:sz w:val="16"/>
                        <w:szCs w:val="16"/>
                        <w:lang w:val="en-GB"/>
                      </w:rPr>
                    </w:pPr>
                  </w:p>
                  <w:p w14:paraId="6A7D2B69" w14:textId="77777777" w:rsidR="00CB4BEE" w:rsidRPr="00AC3972" w:rsidRDefault="00CB4BEE" w:rsidP="00CB4BEE">
                    <w:pPr>
                      <w:rPr>
                        <w:rFonts w:ascii="Century Gothic" w:hAnsi="Century Gothic" w:cs="Century Gothic"/>
                        <w:sz w:val="16"/>
                        <w:szCs w:val="16"/>
                        <w:lang w:val="en-GB"/>
                      </w:rPr>
                    </w:pPr>
                  </w:p>
                  <w:p w14:paraId="051A0151" w14:textId="77777777" w:rsidR="00CB4BEE" w:rsidRPr="00AC3972" w:rsidRDefault="00CB4BEE" w:rsidP="00CB4BEE">
                    <w:pPr>
                      <w:rPr>
                        <w:rFonts w:ascii="Century Gothic" w:hAnsi="Century Gothic" w:cs="Century Gothic"/>
                        <w:lang w:val="en-GB"/>
                      </w:rPr>
                    </w:pPr>
                  </w:p>
                  <w:p w14:paraId="4D841436" w14:textId="77777777" w:rsidR="00686072" w:rsidRPr="00AC3972" w:rsidRDefault="00686072" w:rsidP="00686072">
                    <w:pPr>
                      <w:rPr>
                        <w:rFonts w:ascii="Century Gothic" w:hAnsi="Century Gothic" w:cs="Century Gothic"/>
                        <w:lang w:val="en-GB"/>
                      </w:rPr>
                    </w:pPr>
                  </w:p>
                  <w:p w14:paraId="5F083947" w14:textId="77777777" w:rsidR="00686072" w:rsidRPr="00ED3459" w:rsidRDefault="00686072" w:rsidP="00686072">
                    <w:pPr>
                      <w:rPr>
                        <w:rFonts w:ascii="Century Gothic" w:hAnsi="Century Gothic" w:cs="Century Gothic"/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34390A97" w14:textId="2BAE8326" w:rsidR="00B34B21" w:rsidRDefault="00B34B21" w:rsidP="007B6E97">
    <w:pPr>
      <w:pStyle w:val="Intestazione"/>
      <w:jc w:val="center"/>
    </w:pPr>
  </w:p>
  <w:p w14:paraId="4D579596" w14:textId="24514738" w:rsidR="00B34B21" w:rsidRDefault="00B34B21" w:rsidP="007B6E97">
    <w:pPr>
      <w:pStyle w:val="Intestazione"/>
      <w:jc w:val="center"/>
    </w:pPr>
  </w:p>
  <w:p w14:paraId="45179970" w14:textId="7975BD1D" w:rsidR="00B34B21" w:rsidRDefault="00B34B21" w:rsidP="007B6E97">
    <w:pPr>
      <w:pStyle w:val="Intestazione"/>
      <w:jc w:val="center"/>
    </w:pPr>
  </w:p>
  <w:p w14:paraId="2B3C80EF" w14:textId="49EE0EC1" w:rsidR="00B34B21" w:rsidRDefault="00B34B21" w:rsidP="007B6E97">
    <w:pPr>
      <w:pStyle w:val="Intestazione"/>
      <w:jc w:val="center"/>
    </w:pPr>
  </w:p>
  <w:p w14:paraId="51B1B1B2" w14:textId="1865A4F5" w:rsidR="00B34B21" w:rsidRDefault="00B34B21" w:rsidP="007B6E97">
    <w:pPr>
      <w:pStyle w:val="Intestazione"/>
      <w:jc w:val="center"/>
    </w:pPr>
  </w:p>
  <w:p w14:paraId="3CA18A3B" w14:textId="74382577" w:rsidR="00B34B21" w:rsidRDefault="00B34B21" w:rsidP="007B6E97">
    <w:pPr>
      <w:pStyle w:val="Intestazione"/>
      <w:jc w:val="center"/>
    </w:pPr>
  </w:p>
  <w:p w14:paraId="389FD8E4" w14:textId="71274D44" w:rsidR="00B34B21" w:rsidRDefault="00B34B21" w:rsidP="007B6E97">
    <w:pPr>
      <w:pStyle w:val="Intestazione"/>
      <w:jc w:val="center"/>
    </w:pPr>
  </w:p>
  <w:p w14:paraId="0BCC1B13" w14:textId="303754A3" w:rsidR="00A130C2" w:rsidRDefault="00A130C2" w:rsidP="007B6E97">
    <w:pPr>
      <w:pStyle w:val="Intestazione"/>
      <w:jc w:val="center"/>
    </w:pPr>
  </w:p>
  <w:p w14:paraId="55B6B58C" w14:textId="77777777" w:rsidR="00A130C2" w:rsidRDefault="00A130C2" w:rsidP="007B6E97">
    <w:pPr>
      <w:pStyle w:val="Intestazione"/>
      <w:jc w:val="center"/>
    </w:pPr>
  </w:p>
  <w:p w14:paraId="223F90FD" w14:textId="4D2C5683" w:rsidR="007B6E97" w:rsidRPr="00B63E15" w:rsidRDefault="007B6E97" w:rsidP="007B6E97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ascii="Garamond" w:hAnsi="Garamond" w:cs="Garamond" w:hint="default"/>
        <w:sz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hint="default"/>
      </w:rPr>
    </w:lvl>
  </w:abstractNum>
  <w:abstractNum w:abstractNumId="2" w15:restartNumberingAfterBreak="0">
    <w:nsid w:val="010B214F"/>
    <w:multiLevelType w:val="hybridMultilevel"/>
    <w:tmpl w:val="C4D47C26"/>
    <w:lvl w:ilvl="0" w:tplc="62A49D1C">
      <w:start w:val="1"/>
      <w:numFmt w:val="decimal"/>
      <w:lvlText w:val="%1-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D6F19"/>
    <w:multiLevelType w:val="hybridMultilevel"/>
    <w:tmpl w:val="56E8876A"/>
    <w:lvl w:ilvl="0" w:tplc="445CFEBE"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761344"/>
    <w:multiLevelType w:val="hybridMultilevel"/>
    <w:tmpl w:val="446C5314"/>
    <w:lvl w:ilvl="0" w:tplc="E39C61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A65F3"/>
    <w:multiLevelType w:val="hybridMultilevel"/>
    <w:tmpl w:val="EA4E4A4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C2CBB"/>
    <w:multiLevelType w:val="hybridMultilevel"/>
    <w:tmpl w:val="93663F38"/>
    <w:lvl w:ilvl="0" w:tplc="FE9C42BC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B5C00"/>
    <w:multiLevelType w:val="hybridMultilevel"/>
    <w:tmpl w:val="A774B5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43DFA"/>
    <w:multiLevelType w:val="hybridMultilevel"/>
    <w:tmpl w:val="090695B6"/>
    <w:lvl w:ilvl="0" w:tplc="E75075D0">
      <w:start w:val="1"/>
      <w:numFmt w:val="decimal"/>
      <w:lvlText w:val="%1-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C537E"/>
    <w:multiLevelType w:val="hybridMultilevel"/>
    <w:tmpl w:val="FB32793E"/>
    <w:lvl w:ilvl="0" w:tplc="A9C6818A">
      <w:start w:val="1"/>
      <w:numFmt w:val="decimal"/>
      <w:lvlText w:val="%1-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828F5"/>
    <w:multiLevelType w:val="hybridMultilevel"/>
    <w:tmpl w:val="27C89846"/>
    <w:lvl w:ilvl="0" w:tplc="DB52836C">
      <w:start w:val="1"/>
      <w:numFmt w:val="decimal"/>
      <w:lvlText w:val="%1-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373E4C"/>
    <w:multiLevelType w:val="hybridMultilevel"/>
    <w:tmpl w:val="A948A5E6"/>
    <w:lvl w:ilvl="0" w:tplc="EA4ABA7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C83947"/>
    <w:multiLevelType w:val="hybridMultilevel"/>
    <w:tmpl w:val="ECD2BCEE"/>
    <w:lvl w:ilvl="0" w:tplc="B96616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D95DE3"/>
    <w:multiLevelType w:val="hybridMultilevel"/>
    <w:tmpl w:val="A27C076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AF56DE"/>
    <w:multiLevelType w:val="hybridMultilevel"/>
    <w:tmpl w:val="21ECA4F4"/>
    <w:lvl w:ilvl="0" w:tplc="04B2A48C">
      <w:start w:val="1"/>
      <w:numFmt w:val="decimal"/>
      <w:lvlText w:val="%1-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11725F"/>
    <w:multiLevelType w:val="hybridMultilevel"/>
    <w:tmpl w:val="22AA41C8"/>
    <w:lvl w:ilvl="0" w:tplc="8E16487C">
      <w:start w:val="1"/>
      <w:numFmt w:val="decimal"/>
      <w:lvlText w:val="%1-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CC0E0E"/>
    <w:multiLevelType w:val="hybridMultilevel"/>
    <w:tmpl w:val="8D8CA258"/>
    <w:lvl w:ilvl="0" w:tplc="06426E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E842AC"/>
    <w:multiLevelType w:val="hybridMultilevel"/>
    <w:tmpl w:val="802202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CF61D4"/>
    <w:multiLevelType w:val="hybridMultilevel"/>
    <w:tmpl w:val="E9E24444"/>
    <w:lvl w:ilvl="0" w:tplc="61B4D408">
      <w:start w:val="1"/>
      <w:numFmt w:val="decimal"/>
      <w:lvlText w:val="%1-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6128AE"/>
    <w:multiLevelType w:val="hybridMultilevel"/>
    <w:tmpl w:val="F0B299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616628"/>
    <w:multiLevelType w:val="hybridMultilevel"/>
    <w:tmpl w:val="8BACB78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113ECE"/>
    <w:multiLevelType w:val="hybridMultilevel"/>
    <w:tmpl w:val="3E1E984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69875BA"/>
    <w:multiLevelType w:val="hybridMultilevel"/>
    <w:tmpl w:val="AE94E38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2305B4"/>
    <w:multiLevelType w:val="hybridMultilevel"/>
    <w:tmpl w:val="3744764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CD0FE3"/>
    <w:multiLevelType w:val="hybridMultilevel"/>
    <w:tmpl w:val="1EE6BC0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9D1DE8"/>
    <w:multiLevelType w:val="hybridMultilevel"/>
    <w:tmpl w:val="A94691A2"/>
    <w:lvl w:ilvl="0" w:tplc="3C98E8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DC6B78"/>
    <w:multiLevelType w:val="hybridMultilevel"/>
    <w:tmpl w:val="CC904CF8"/>
    <w:lvl w:ilvl="0" w:tplc="CFDA68F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9B0B16"/>
    <w:multiLevelType w:val="hybridMultilevel"/>
    <w:tmpl w:val="78108412"/>
    <w:lvl w:ilvl="0" w:tplc="7F64C82A">
      <w:start w:val="1"/>
      <w:numFmt w:val="decimal"/>
      <w:lvlText w:val="%1-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3E5F15"/>
    <w:multiLevelType w:val="hybridMultilevel"/>
    <w:tmpl w:val="00E497E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9F6479"/>
    <w:multiLevelType w:val="hybridMultilevel"/>
    <w:tmpl w:val="FC1C510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4824FE"/>
    <w:multiLevelType w:val="hybridMultilevel"/>
    <w:tmpl w:val="17C0A5CC"/>
    <w:lvl w:ilvl="0" w:tplc="82B6E4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543C4E"/>
    <w:multiLevelType w:val="hybridMultilevel"/>
    <w:tmpl w:val="F89C07BA"/>
    <w:lvl w:ilvl="0" w:tplc="24BC83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3C517E"/>
    <w:multiLevelType w:val="hybridMultilevel"/>
    <w:tmpl w:val="4458353A"/>
    <w:lvl w:ilvl="0" w:tplc="9DB24B8C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98D2D7E"/>
    <w:multiLevelType w:val="hybridMultilevel"/>
    <w:tmpl w:val="4E64E31A"/>
    <w:lvl w:ilvl="0" w:tplc="A0D471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193E1D"/>
    <w:multiLevelType w:val="hybridMultilevel"/>
    <w:tmpl w:val="7CDECA5E"/>
    <w:lvl w:ilvl="0" w:tplc="2EFCD4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C5403F"/>
    <w:multiLevelType w:val="hybridMultilevel"/>
    <w:tmpl w:val="D6483C4C"/>
    <w:lvl w:ilvl="0" w:tplc="CDAAAE22">
      <w:start w:val="1"/>
      <w:numFmt w:val="decimal"/>
      <w:lvlText w:val="%1-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A02E74"/>
    <w:multiLevelType w:val="hybridMultilevel"/>
    <w:tmpl w:val="4F7824A6"/>
    <w:lvl w:ilvl="0" w:tplc="E7ECDCC6">
      <w:start w:val="1"/>
      <w:numFmt w:val="decimal"/>
      <w:lvlText w:val="%1-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AD14CF"/>
    <w:multiLevelType w:val="hybridMultilevel"/>
    <w:tmpl w:val="9BCC5F10"/>
    <w:lvl w:ilvl="0" w:tplc="3990BD1E">
      <w:start w:val="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83B7933"/>
    <w:multiLevelType w:val="hybridMultilevel"/>
    <w:tmpl w:val="F4DC65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4826FD"/>
    <w:multiLevelType w:val="hybridMultilevel"/>
    <w:tmpl w:val="2A685D50"/>
    <w:lvl w:ilvl="0" w:tplc="686C86E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B602C5"/>
    <w:multiLevelType w:val="hybridMultilevel"/>
    <w:tmpl w:val="F05A2F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52338A"/>
    <w:multiLevelType w:val="hybridMultilevel"/>
    <w:tmpl w:val="095A469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291D1D"/>
    <w:multiLevelType w:val="singleLevel"/>
    <w:tmpl w:val="C6AE864E"/>
    <w:lvl w:ilvl="0">
      <w:start w:val="1"/>
      <w:numFmt w:val="bullet"/>
      <w:lvlText w:val=""/>
      <w:lvlJc w:val="left"/>
      <w:pPr>
        <w:tabs>
          <w:tab w:val="num" w:pos="360"/>
        </w:tabs>
        <w:ind w:left="170" w:hanging="170"/>
      </w:pPr>
      <w:rPr>
        <w:rFonts w:ascii="Wingdings" w:hAnsi="Wingdings" w:hint="default"/>
        <w:sz w:val="16"/>
      </w:rPr>
    </w:lvl>
  </w:abstractNum>
  <w:abstractNum w:abstractNumId="43" w15:restartNumberingAfterBreak="0">
    <w:nsid w:val="75050D7E"/>
    <w:multiLevelType w:val="hybridMultilevel"/>
    <w:tmpl w:val="28F0DB92"/>
    <w:lvl w:ilvl="0" w:tplc="5E2640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CE2720"/>
    <w:multiLevelType w:val="hybridMultilevel"/>
    <w:tmpl w:val="777438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5862A3"/>
    <w:multiLevelType w:val="hybridMultilevel"/>
    <w:tmpl w:val="D7F8D626"/>
    <w:lvl w:ilvl="0" w:tplc="D2F0CB7C">
      <w:start w:val="1"/>
      <w:numFmt w:val="decimal"/>
      <w:lvlText w:val="%1-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A61CDD"/>
    <w:multiLevelType w:val="hybridMultilevel"/>
    <w:tmpl w:val="8E5492E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590920">
    <w:abstractNumId w:val="13"/>
  </w:num>
  <w:num w:numId="2" w16cid:durableId="760226963">
    <w:abstractNumId w:val="38"/>
  </w:num>
  <w:num w:numId="3" w16cid:durableId="581378464">
    <w:abstractNumId w:val="46"/>
  </w:num>
  <w:num w:numId="4" w16cid:durableId="766074188">
    <w:abstractNumId w:val="40"/>
  </w:num>
  <w:num w:numId="5" w16cid:durableId="1503157768">
    <w:abstractNumId w:val="24"/>
  </w:num>
  <w:num w:numId="6" w16cid:durableId="247495706">
    <w:abstractNumId w:val="28"/>
  </w:num>
  <w:num w:numId="7" w16cid:durableId="1595745792">
    <w:abstractNumId w:val="22"/>
  </w:num>
  <w:num w:numId="8" w16cid:durableId="1093356424">
    <w:abstractNumId w:val="29"/>
  </w:num>
  <w:num w:numId="9" w16cid:durableId="57169610">
    <w:abstractNumId w:val="11"/>
  </w:num>
  <w:num w:numId="10" w16cid:durableId="1991278337">
    <w:abstractNumId w:val="17"/>
  </w:num>
  <w:num w:numId="11" w16cid:durableId="2047874669">
    <w:abstractNumId w:val="23"/>
  </w:num>
  <w:num w:numId="12" w16cid:durableId="128324696">
    <w:abstractNumId w:val="34"/>
  </w:num>
  <w:num w:numId="13" w16cid:durableId="822160615">
    <w:abstractNumId w:val="20"/>
  </w:num>
  <w:num w:numId="14" w16cid:durableId="318271959">
    <w:abstractNumId w:val="19"/>
  </w:num>
  <w:num w:numId="15" w16cid:durableId="406849570">
    <w:abstractNumId w:val="41"/>
  </w:num>
  <w:num w:numId="16" w16cid:durableId="1048458269">
    <w:abstractNumId w:val="5"/>
  </w:num>
  <w:num w:numId="17" w16cid:durableId="446631379">
    <w:abstractNumId w:val="4"/>
  </w:num>
  <w:num w:numId="18" w16cid:durableId="1773282609">
    <w:abstractNumId w:val="7"/>
  </w:num>
  <w:num w:numId="19" w16cid:durableId="1140195765">
    <w:abstractNumId w:val="30"/>
  </w:num>
  <w:num w:numId="20" w16cid:durableId="591859001">
    <w:abstractNumId w:val="43"/>
  </w:num>
  <w:num w:numId="21" w16cid:durableId="239757343">
    <w:abstractNumId w:val="31"/>
  </w:num>
  <w:num w:numId="22" w16cid:durableId="1724017244">
    <w:abstractNumId w:val="16"/>
  </w:num>
  <w:num w:numId="23" w16cid:durableId="1202783470">
    <w:abstractNumId w:val="43"/>
  </w:num>
  <w:num w:numId="24" w16cid:durableId="217088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9737590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27679778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331342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4495392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1497735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328578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9503835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5157623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176942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40345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17464543">
    <w:abstractNumId w:val="26"/>
  </w:num>
  <w:num w:numId="36" w16cid:durableId="1034044075">
    <w:abstractNumId w:val="39"/>
  </w:num>
  <w:num w:numId="37" w16cid:durableId="356662493">
    <w:abstractNumId w:val="12"/>
  </w:num>
  <w:num w:numId="38" w16cid:durableId="1430542421">
    <w:abstractNumId w:val="25"/>
  </w:num>
  <w:num w:numId="39" w16cid:durableId="155609266">
    <w:abstractNumId w:val="33"/>
  </w:num>
  <w:num w:numId="40" w16cid:durableId="1774472878">
    <w:abstractNumId w:val="37"/>
  </w:num>
  <w:num w:numId="41" w16cid:durableId="1792822563">
    <w:abstractNumId w:val="2"/>
  </w:num>
  <w:num w:numId="42" w16cid:durableId="64031946">
    <w:abstractNumId w:val="21"/>
  </w:num>
  <w:num w:numId="43" w16cid:durableId="785076509">
    <w:abstractNumId w:val="6"/>
  </w:num>
  <w:num w:numId="44" w16cid:durableId="394401927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22439045">
    <w:abstractNumId w:val="3"/>
  </w:num>
  <w:num w:numId="46" w16cid:durableId="140388901">
    <w:abstractNumId w:val="44"/>
  </w:num>
  <w:num w:numId="47" w16cid:durableId="822812468">
    <w:abstractNumId w:val="4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972"/>
    <w:rsid w:val="000004A5"/>
    <w:rsid w:val="00002DA3"/>
    <w:rsid w:val="00004457"/>
    <w:rsid w:val="00005472"/>
    <w:rsid w:val="0001043B"/>
    <w:rsid w:val="00011ED0"/>
    <w:rsid w:val="00013020"/>
    <w:rsid w:val="00013070"/>
    <w:rsid w:val="000160B1"/>
    <w:rsid w:val="00017717"/>
    <w:rsid w:val="00022BB9"/>
    <w:rsid w:val="00023FE5"/>
    <w:rsid w:val="00025EA4"/>
    <w:rsid w:val="00030987"/>
    <w:rsid w:val="0003362E"/>
    <w:rsid w:val="00036DCB"/>
    <w:rsid w:val="00037713"/>
    <w:rsid w:val="00040440"/>
    <w:rsid w:val="00040877"/>
    <w:rsid w:val="00040A35"/>
    <w:rsid w:val="00041489"/>
    <w:rsid w:val="00043F95"/>
    <w:rsid w:val="0004574C"/>
    <w:rsid w:val="000463A0"/>
    <w:rsid w:val="00051363"/>
    <w:rsid w:val="00052603"/>
    <w:rsid w:val="000527AD"/>
    <w:rsid w:val="00053434"/>
    <w:rsid w:val="000534BC"/>
    <w:rsid w:val="000554BB"/>
    <w:rsid w:val="000554FA"/>
    <w:rsid w:val="00055FAF"/>
    <w:rsid w:val="00056E6C"/>
    <w:rsid w:val="0006051A"/>
    <w:rsid w:val="000605DA"/>
    <w:rsid w:val="00062D34"/>
    <w:rsid w:val="0006426F"/>
    <w:rsid w:val="00065956"/>
    <w:rsid w:val="0006710F"/>
    <w:rsid w:val="00067D00"/>
    <w:rsid w:val="000718D9"/>
    <w:rsid w:val="00071F1E"/>
    <w:rsid w:val="00072EC7"/>
    <w:rsid w:val="00074545"/>
    <w:rsid w:val="00076B64"/>
    <w:rsid w:val="00076FB1"/>
    <w:rsid w:val="0007707C"/>
    <w:rsid w:val="00077762"/>
    <w:rsid w:val="00083166"/>
    <w:rsid w:val="00083455"/>
    <w:rsid w:val="00083A99"/>
    <w:rsid w:val="00087744"/>
    <w:rsid w:val="00087D96"/>
    <w:rsid w:val="00091722"/>
    <w:rsid w:val="00091895"/>
    <w:rsid w:val="00091A1F"/>
    <w:rsid w:val="00093614"/>
    <w:rsid w:val="00093F5A"/>
    <w:rsid w:val="00094148"/>
    <w:rsid w:val="000947F9"/>
    <w:rsid w:val="00094B67"/>
    <w:rsid w:val="00094D48"/>
    <w:rsid w:val="000A2280"/>
    <w:rsid w:val="000A3C74"/>
    <w:rsid w:val="000A7B44"/>
    <w:rsid w:val="000B0442"/>
    <w:rsid w:val="000B1A3D"/>
    <w:rsid w:val="000B1FE9"/>
    <w:rsid w:val="000B3BB2"/>
    <w:rsid w:val="000B63C3"/>
    <w:rsid w:val="000B7D68"/>
    <w:rsid w:val="000C0532"/>
    <w:rsid w:val="000D36BF"/>
    <w:rsid w:val="000D391B"/>
    <w:rsid w:val="000D778C"/>
    <w:rsid w:val="000E011E"/>
    <w:rsid w:val="000E030B"/>
    <w:rsid w:val="000E046C"/>
    <w:rsid w:val="000E04C7"/>
    <w:rsid w:val="000E05D3"/>
    <w:rsid w:val="000E338E"/>
    <w:rsid w:val="000E5E98"/>
    <w:rsid w:val="000E690D"/>
    <w:rsid w:val="000E6A28"/>
    <w:rsid w:val="000E6FE9"/>
    <w:rsid w:val="000F0031"/>
    <w:rsid w:val="000F1AE4"/>
    <w:rsid w:val="000F1DA6"/>
    <w:rsid w:val="000F249D"/>
    <w:rsid w:val="000F302C"/>
    <w:rsid w:val="000F78B0"/>
    <w:rsid w:val="00110D44"/>
    <w:rsid w:val="001118D2"/>
    <w:rsid w:val="00111E93"/>
    <w:rsid w:val="001142F3"/>
    <w:rsid w:val="0011545F"/>
    <w:rsid w:val="00115A98"/>
    <w:rsid w:val="00117126"/>
    <w:rsid w:val="001213E9"/>
    <w:rsid w:val="001215F5"/>
    <w:rsid w:val="00121DD9"/>
    <w:rsid w:val="001222CC"/>
    <w:rsid w:val="00123CB0"/>
    <w:rsid w:val="00124AC7"/>
    <w:rsid w:val="00124E46"/>
    <w:rsid w:val="0012731D"/>
    <w:rsid w:val="001276DB"/>
    <w:rsid w:val="0013008F"/>
    <w:rsid w:val="00130874"/>
    <w:rsid w:val="0013169B"/>
    <w:rsid w:val="001317B7"/>
    <w:rsid w:val="00132524"/>
    <w:rsid w:val="00134E77"/>
    <w:rsid w:val="0013538D"/>
    <w:rsid w:val="00135DFC"/>
    <w:rsid w:val="0013641E"/>
    <w:rsid w:val="00136A6A"/>
    <w:rsid w:val="001400D1"/>
    <w:rsid w:val="00140DF8"/>
    <w:rsid w:val="00142BCF"/>
    <w:rsid w:val="001434BB"/>
    <w:rsid w:val="00144299"/>
    <w:rsid w:val="00144CD9"/>
    <w:rsid w:val="00146344"/>
    <w:rsid w:val="001470DC"/>
    <w:rsid w:val="00147476"/>
    <w:rsid w:val="00151FAD"/>
    <w:rsid w:val="00152960"/>
    <w:rsid w:val="00155566"/>
    <w:rsid w:val="00156D1E"/>
    <w:rsid w:val="0016652A"/>
    <w:rsid w:val="00167706"/>
    <w:rsid w:val="00174088"/>
    <w:rsid w:val="00175C5D"/>
    <w:rsid w:val="00180F4B"/>
    <w:rsid w:val="001816AC"/>
    <w:rsid w:val="001856CA"/>
    <w:rsid w:val="00185A58"/>
    <w:rsid w:val="0019223D"/>
    <w:rsid w:val="00193645"/>
    <w:rsid w:val="00194EC2"/>
    <w:rsid w:val="001A0314"/>
    <w:rsid w:val="001A0E44"/>
    <w:rsid w:val="001A778E"/>
    <w:rsid w:val="001B0DE6"/>
    <w:rsid w:val="001B4268"/>
    <w:rsid w:val="001B6AB7"/>
    <w:rsid w:val="001B7C1F"/>
    <w:rsid w:val="001C71F9"/>
    <w:rsid w:val="001D2693"/>
    <w:rsid w:val="001D3625"/>
    <w:rsid w:val="001D6474"/>
    <w:rsid w:val="001E0C17"/>
    <w:rsid w:val="001E165C"/>
    <w:rsid w:val="001E1E1F"/>
    <w:rsid w:val="001E275B"/>
    <w:rsid w:val="001E2AEF"/>
    <w:rsid w:val="001E2EF5"/>
    <w:rsid w:val="001E6884"/>
    <w:rsid w:val="001E7935"/>
    <w:rsid w:val="001F1B7E"/>
    <w:rsid w:val="001F33E6"/>
    <w:rsid w:val="001F4357"/>
    <w:rsid w:val="001F4CA3"/>
    <w:rsid w:val="001F6EFE"/>
    <w:rsid w:val="0020011B"/>
    <w:rsid w:val="00201D0B"/>
    <w:rsid w:val="0020572A"/>
    <w:rsid w:val="00207127"/>
    <w:rsid w:val="00211313"/>
    <w:rsid w:val="00211AAC"/>
    <w:rsid w:val="0021299D"/>
    <w:rsid w:val="002170E7"/>
    <w:rsid w:val="00221228"/>
    <w:rsid w:val="002228B1"/>
    <w:rsid w:val="00223DC9"/>
    <w:rsid w:val="00225D79"/>
    <w:rsid w:val="00227A9D"/>
    <w:rsid w:val="002318F1"/>
    <w:rsid w:val="00236102"/>
    <w:rsid w:val="002418E4"/>
    <w:rsid w:val="00244A3A"/>
    <w:rsid w:val="00245B2F"/>
    <w:rsid w:val="0024702B"/>
    <w:rsid w:val="002474BF"/>
    <w:rsid w:val="0025152D"/>
    <w:rsid w:val="002517C2"/>
    <w:rsid w:val="00251BDA"/>
    <w:rsid w:val="0025240B"/>
    <w:rsid w:val="0025240E"/>
    <w:rsid w:val="00257D91"/>
    <w:rsid w:val="0026051C"/>
    <w:rsid w:val="00260BA7"/>
    <w:rsid w:val="00260E21"/>
    <w:rsid w:val="00260F55"/>
    <w:rsid w:val="00267301"/>
    <w:rsid w:val="00271560"/>
    <w:rsid w:val="00275109"/>
    <w:rsid w:val="002755AF"/>
    <w:rsid w:val="002779A1"/>
    <w:rsid w:val="00280255"/>
    <w:rsid w:val="00280A96"/>
    <w:rsid w:val="00280AB2"/>
    <w:rsid w:val="002813F3"/>
    <w:rsid w:val="00282ADF"/>
    <w:rsid w:val="00284758"/>
    <w:rsid w:val="00284F2C"/>
    <w:rsid w:val="00287A41"/>
    <w:rsid w:val="00287E0B"/>
    <w:rsid w:val="00287EC6"/>
    <w:rsid w:val="002901B8"/>
    <w:rsid w:val="00292E7A"/>
    <w:rsid w:val="00293E0A"/>
    <w:rsid w:val="00294E80"/>
    <w:rsid w:val="002957DF"/>
    <w:rsid w:val="0029597F"/>
    <w:rsid w:val="00297AF0"/>
    <w:rsid w:val="002A40DD"/>
    <w:rsid w:val="002A51FF"/>
    <w:rsid w:val="002A54B5"/>
    <w:rsid w:val="002A644A"/>
    <w:rsid w:val="002A6C29"/>
    <w:rsid w:val="002A7CA2"/>
    <w:rsid w:val="002A7E47"/>
    <w:rsid w:val="002B1578"/>
    <w:rsid w:val="002B2E47"/>
    <w:rsid w:val="002B7673"/>
    <w:rsid w:val="002C0228"/>
    <w:rsid w:val="002C2420"/>
    <w:rsid w:val="002C3A75"/>
    <w:rsid w:val="002C479A"/>
    <w:rsid w:val="002C5BA3"/>
    <w:rsid w:val="002C5C7B"/>
    <w:rsid w:val="002C5FDE"/>
    <w:rsid w:val="002D0C79"/>
    <w:rsid w:val="002D0F10"/>
    <w:rsid w:val="002D108D"/>
    <w:rsid w:val="002E57A7"/>
    <w:rsid w:val="002F0209"/>
    <w:rsid w:val="002F2F4A"/>
    <w:rsid w:val="002F3DF6"/>
    <w:rsid w:val="002F5215"/>
    <w:rsid w:val="002F5ABD"/>
    <w:rsid w:val="002F649B"/>
    <w:rsid w:val="00300CFA"/>
    <w:rsid w:val="0031117F"/>
    <w:rsid w:val="00312F9D"/>
    <w:rsid w:val="00314380"/>
    <w:rsid w:val="00314A1C"/>
    <w:rsid w:val="00315BA3"/>
    <w:rsid w:val="003164AE"/>
    <w:rsid w:val="00317EE6"/>
    <w:rsid w:val="00320683"/>
    <w:rsid w:val="00320E8A"/>
    <w:rsid w:val="00323C6A"/>
    <w:rsid w:val="00332B4D"/>
    <w:rsid w:val="00334C2E"/>
    <w:rsid w:val="00334EA1"/>
    <w:rsid w:val="003418DB"/>
    <w:rsid w:val="003422F2"/>
    <w:rsid w:val="003462AC"/>
    <w:rsid w:val="00346481"/>
    <w:rsid w:val="00357080"/>
    <w:rsid w:val="00357FAC"/>
    <w:rsid w:val="0036016B"/>
    <w:rsid w:val="00361072"/>
    <w:rsid w:val="0036216F"/>
    <w:rsid w:val="00363112"/>
    <w:rsid w:val="00364123"/>
    <w:rsid w:val="00366688"/>
    <w:rsid w:val="00366740"/>
    <w:rsid w:val="00371006"/>
    <w:rsid w:val="00372CE9"/>
    <w:rsid w:val="00374C70"/>
    <w:rsid w:val="00375A7D"/>
    <w:rsid w:val="00376173"/>
    <w:rsid w:val="003774C4"/>
    <w:rsid w:val="00380915"/>
    <w:rsid w:val="00380917"/>
    <w:rsid w:val="003828B6"/>
    <w:rsid w:val="00384446"/>
    <w:rsid w:val="003851D2"/>
    <w:rsid w:val="0039285E"/>
    <w:rsid w:val="0039375D"/>
    <w:rsid w:val="00393844"/>
    <w:rsid w:val="003956A1"/>
    <w:rsid w:val="00395B3F"/>
    <w:rsid w:val="00396809"/>
    <w:rsid w:val="003A267F"/>
    <w:rsid w:val="003A7093"/>
    <w:rsid w:val="003B1963"/>
    <w:rsid w:val="003B7CC4"/>
    <w:rsid w:val="003C3471"/>
    <w:rsid w:val="003C4BEC"/>
    <w:rsid w:val="003C6A4E"/>
    <w:rsid w:val="003D1A82"/>
    <w:rsid w:val="003D2604"/>
    <w:rsid w:val="003D4073"/>
    <w:rsid w:val="003D5458"/>
    <w:rsid w:val="003D59DD"/>
    <w:rsid w:val="003E13A0"/>
    <w:rsid w:val="003E2E8A"/>
    <w:rsid w:val="003E300E"/>
    <w:rsid w:val="003E60B6"/>
    <w:rsid w:val="003F2937"/>
    <w:rsid w:val="003F587B"/>
    <w:rsid w:val="003F6C1E"/>
    <w:rsid w:val="00401C68"/>
    <w:rsid w:val="004042D7"/>
    <w:rsid w:val="00405FE3"/>
    <w:rsid w:val="00410D07"/>
    <w:rsid w:val="004114E9"/>
    <w:rsid w:val="004119BB"/>
    <w:rsid w:val="00411D83"/>
    <w:rsid w:val="0041216E"/>
    <w:rsid w:val="0041598B"/>
    <w:rsid w:val="004212A7"/>
    <w:rsid w:val="004216E5"/>
    <w:rsid w:val="00421AE0"/>
    <w:rsid w:val="004225DC"/>
    <w:rsid w:val="00422D0A"/>
    <w:rsid w:val="0043010B"/>
    <w:rsid w:val="00431E98"/>
    <w:rsid w:val="004341A9"/>
    <w:rsid w:val="00434602"/>
    <w:rsid w:val="0043505C"/>
    <w:rsid w:val="004360BE"/>
    <w:rsid w:val="00437517"/>
    <w:rsid w:val="0043757B"/>
    <w:rsid w:val="00440F08"/>
    <w:rsid w:val="00443454"/>
    <w:rsid w:val="00445064"/>
    <w:rsid w:val="004459FD"/>
    <w:rsid w:val="00445F64"/>
    <w:rsid w:val="004505F5"/>
    <w:rsid w:val="00453C40"/>
    <w:rsid w:val="00453CBB"/>
    <w:rsid w:val="00453EE1"/>
    <w:rsid w:val="00455011"/>
    <w:rsid w:val="00460153"/>
    <w:rsid w:val="00463766"/>
    <w:rsid w:val="00465C10"/>
    <w:rsid w:val="00466B67"/>
    <w:rsid w:val="004723D7"/>
    <w:rsid w:val="00473518"/>
    <w:rsid w:val="00473DDB"/>
    <w:rsid w:val="00474B5C"/>
    <w:rsid w:val="004759F9"/>
    <w:rsid w:val="00476523"/>
    <w:rsid w:val="0047766D"/>
    <w:rsid w:val="00480DCE"/>
    <w:rsid w:val="0048168A"/>
    <w:rsid w:val="004821A3"/>
    <w:rsid w:val="00482233"/>
    <w:rsid w:val="00483C62"/>
    <w:rsid w:val="00483D1A"/>
    <w:rsid w:val="004848EA"/>
    <w:rsid w:val="0048631C"/>
    <w:rsid w:val="004900B8"/>
    <w:rsid w:val="00490871"/>
    <w:rsid w:val="004908CD"/>
    <w:rsid w:val="0049290D"/>
    <w:rsid w:val="00493475"/>
    <w:rsid w:val="004960A1"/>
    <w:rsid w:val="00497D85"/>
    <w:rsid w:val="004A03AA"/>
    <w:rsid w:val="004A3B8F"/>
    <w:rsid w:val="004A4CF5"/>
    <w:rsid w:val="004A7463"/>
    <w:rsid w:val="004A7B83"/>
    <w:rsid w:val="004B1412"/>
    <w:rsid w:val="004B4577"/>
    <w:rsid w:val="004B78B3"/>
    <w:rsid w:val="004C0C03"/>
    <w:rsid w:val="004C120A"/>
    <w:rsid w:val="004C1655"/>
    <w:rsid w:val="004C4556"/>
    <w:rsid w:val="004C4972"/>
    <w:rsid w:val="004C52F3"/>
    <w:rsid w:val="004C568C"/>
    <w:rsid w:val="004C6FE7"/>
    <w:rsid w:val="004D0490"/>
    <w:rsid w:val="004D2B02"/>
    <w:rsid w:val="004D3268"/>
    <w:rsid w:val="004D4673"/>
    <w:rsid w:val="004D5FFC"/>
    <w:rsid w:val="004D6287"/>
    <w:rsid w:val="004D6E49"/>
    <w:rsid w:val="004D7F18"/>
    <w:rsid w:val="004E1455"/>
    <w:rsid w:val="004E1E91"/>
    <w:rsid w:val="004E36D4"/>
    <w:rsid w:val="004E541B"/>
    <w:rsid w:val="004E6DD5"/>
    <w:rsid w:val="004E76CC"/>
    <w:rsid w:val="004E7B13"/>
    <w:rsid w:val="004F2151"/>
    <w:rsid w:val="004F37F0"/>
    <w:rsid w:val="004F42D9"/>
    <w:rsid w:val="004F68DE"/>
    <w:rsid w:val="004F6CCE"/>
    <w:rsid w:val="004F745E"/>
    <w:rsid w:val="004F7E79"/>
    <w:rsid w:val="005001DE"/>
    <w:rsid w:val="005005C2"/>
    <w:rsid w:val="005044F5"/>
    <w:rsid w:val="00504E36"/>
    <w:rsid w:val="00505A05"/>
    <w:rsid w:val="00506CCB"/>
    <w:rsid w:val="00506E00"/>
    <w:rsid w:val="0051257C"/>
    <w:rsid w:val="005163D2"/>
    <w:rsid w:val="00516692"/>
    <w:rsid w:val="00520559"/>
    <w:rsid w:val="0052071A"/>
    <w:rsid w:val="00524942"/>
    <w:rsid w:val="005253B1"/>
    <w:rsid w:val="005256A8"/>
    <w:rsid w:val="00526C91"/>
    <w:rsid w:val="0053111D"/>
    <w:rsid w:val="005312F7"/>
    <w:rsid w:val="005324B4"/>
    <w:rsid w:val="0053308F"/>
    <w:rsid w:val="0053348F"/>
    <w:rsid w:val="00533ED6"/>
    <w:rsid w:val="0053516F"/>
    <w:rsid w:val="00537977"/>
    <w:rsid w:val="0054057C"/>
    <w:rsid w:val="00541064"/>
    <w:rsid w:val="00543945"/>
    <w:rsid w:val="00543E3B"/>
    <w:rsid w:val="00544013"/>
    <w:rsid w:val="00544B54"/>
    <w:rsid w:val="00545819"/>
    <w:rsid w:val="00545CBC"/>
    <w:rsid w:val="005464E3"/>
    <w:rsid w:val="00550516"/>
    <w:rsid w:val="00550A59"/>
    <w:rsid w:val="00553793"/>
    <w:rsid w:val="00553B49"/>
    <w:rsid w:val="00563B2F"/>
    <w:rsid w:val="00565DEB"/>
    <w:rsid w:val="00573CF1"/>
    <w:rsid w:val="00574118"/>
    <w:rsid w:val="00577467"/>
    <w:rsid w:val="00584728"/>
    <w:rsid w:val="00585128"/>
    <w:rsid w:val="00585DAF"/>
    <w:rsid w:val="00586EAE"/>
    <w:rsid w:val="00587045"/>
    <w:rsid w:val="005914F0"/>
    <w:rsid w:val="00594635"/>
    <w:rsid w:val="00594E4F"/>
    <w:rsid w:val="00594F43"/>
    <w:rsid w:val="005970D2"/>
    <w:rsid w:val="00597973"/>
    <w:rsid w:val="005A01D5"/>
    <w:rsid w:val="005B0C5A"/>
    <w:rsid w:val="005B0CD2"/>
    <w:rsid w:val="005B7D58"/>
    <w:rsid w:val="005C10CA"/>
    <w:rsid w:val="005C1B4D"/>
    <w:rsid w:val="005C508F"/>
    <w:rsid w:val="005C6596"/>
    <w:rsid w:val="005C65A3"/>
    <w:rsid w:val="005D0D81"/>
    <w:rsid w:val="005D0F6C"/>
    <w:rsid w:val="005D0FBF"/>
    <w:rsid w:val="005D1E7B"/>
    <w:rsid w:val="005D3821"/>
    <w:rsid w:val="005D4100"/>
    <w:rsid w:val="005D57D8"/>
    <w:rsid w:val="005D7C8D"/>
    <w:rsid w:val="005E1E5F"/>
    <w:rsid w:val="005E55E7"/>
    <w:rsid w:val="005E5D2F"/>
    <w:rsid w:val="005E70F0"/>
    <w:rsid w:val="005E7BA5"/>
    <w:rsid w:val="005F0A88"/>
    <w:rsid w:val="005F158C"/>
    <w:rsid w:val="005F1C3A"/>
    <w:rsid w:val="005F28A6"/>
    <w:rsid w:val="005F2A5F"/>
    <w:rsid w:val="005F3BDE"/>
    <w:rsid w:val="005F4E4E"/>
    <w:rsid w:val="005F5458"/>
    <w:rsid w:val="005F6706"/>
    <w:rsid w:val="005F6FCF"/>
    <w:rsid w:val="006013D6"/>
    <w:rsid w:val="00606CF5"/>
    <w:rsid w:val="00607AB7"/>
    <w:rsid w:val="00611383"/>
    <w:rsid w:val="0062061D"/>
    <w:rsid w:val="0062098D"/>
    <w:rsid w:val="00622145"/>
    <w:rsid w:val="00622A29"/>
    <w:rsid w:val="00624725"/>
    <w:rsid w:val="0062626F"/>
    <w:rsid w:val="00630A16"/>
    <w:rsid w:val="00630D7B"/>
    <w:rsid w:val="00631EBF"/>
    <w:rsid w:val="006335BA"/>
    <w:rsid w:val="0064047E"/>
    <w:rsid w:val="00640CF8"/>
    <w:rsid w:val="006414D9"/>
    <w:rsid w:val="006422F7"/>
    <w:rsid w:val="006470B3"/>
    <w:rsid w:val="00652947"/>
    <w:rsid w:val="006534E1"/>
    <w:rsid w:val="0065393D"/>
    <w:rsid w:val="00653D8E"/>
    <w:rsid w:val="00655F0A"/>
    <w:rsid w:val="006562E6"/>
    <w:rsid w:val="00660636"/>
    <w:rsid w:val="00660CB7"/>
    <w:rsid w:val="00662D33"/>
    <w:rsid w:val="0066355F"/>
    <w:rsid w:val="00664F8E"/>
    <w:rsid w:val="0066511B"/>
    <w:rsid w:val="00665FFF"/>
    <w:rsid w:val="00667D17"/>
    <w:rsid w:val="00670047"/>
    <w:rsid w:val="00670E1D"/>
    <w:rsid w:val="00672F38"/>
    <w:rsid w:val="006733AD"/>
    <w:rsid w:val="00676D92"/>
    <w:rsid w:val="00677654"/>
    <w:rsid w:val="00685F51"/>
    <w:rsid w:val="00686072"/>
    <w:rsid w:val="00686866"/>
    <w:rsid w:val="00691F04"/>
    <w:rsid w:val="00692CA1"/>
    <w:rsid w:val="00693D7C"/>
    <w:rsid w:val="00694961"/>
    <w:rsid w:val="00695909"/>
    <w:rsid w:val="00696451"/>
    <w:rsid w:val="006A1CEA"/>
    <w:rsid w:val="006A2D0B"/>
    <w:rsid w:val="006A49C5"/>
    <w:rsid w:val="006A6CB7"/>
    <w:rsid w:val="006A78A7"/>
    <w:rsid w:val="006A7E2C"/>
    <w:rsid w:val="006B2211"/>
    <w:rsid w:val="006B2BF5"/>
    <w:rsid w:val="006B507E"/>
    <w:rsid w:val="006B6048"/>
    <w:rsid w:val="006B630D"/>
    <w:rsid w:val="006C70D7"/>
    <w:rsid w:val="006C727D"/>
    <w:rsid w:val="006D002F"/>
    <w:rsid w:val="006D03EF"/>
    <w:rsid w:val="006D0C2B"/>
    <w:rsid w:val="006D2DB9"/>
    <w:rsid w:val="006D34ED"/>
    <w:rsid w:val="006D40F1"/>
    <w:rsid w:val="006D440D"/>
    <w:rsid w:val="006D50FC"/>
    <w:rsid w:val="006D5456"/>
    <w:rsid w:val="006D5553"/>
    <w:rsid w:val="006D577E"/>
    <w:rsid w:val="006E2A2C"/>
    <w:rsid w:val="006E3684"/>
    <w:rsid w:val="006E6996"/>
    <w:rsid w:val="006F09D3"/>
    <w:rsid w:val="006F0E28"/>
    <w:rsid w:val="006F1690"/>
    <w:rsid w:val="006F1972"/>
    <w:rsid w:val="007008B6"/>
    <w:rsid w:val="007014AC"/>
    <w:rsid w:val="007030EA"/>
    <w:rsid w:val="00703916"/>
    <w:rsid w:val="00703A1B"/>
    <w:rsid w:val="00707C70"/>
    <w:rsid w:val="00707F13"/>
    <w:rsid w:val="00710A3D"/>
    <w:rsid w:val="007110CD"/>
    <w:rsid w:val="00715FEC"/>
    <w:rsid w:val="00722871"/>
    <w:rsid w:val="00723905"/>
    <w:rsid w:val="00723A4D"/>
    <w:rsid w:val="0072758F"/>
    <w:rsid w:val="00730C0A"/>
    <w:rsid w:val="0073229A"/>
    <w:rsid w:val="0073426B"/>
    <w:rsid w:val="00735AE3"/>
    <w:rsid w:val="00743A5E"/>
    <w:rsid w:val="00752FF2"/>
    <w:rsid w:val="00753660"/>
    <w:rsid w:val="00756E96"/>
    <w:rsid w:val="0075781F"/>
    <w:rsid w:val="00767421"/>
    <w:rsid w:val="00767586"/>
    <w:rsid w:val="007701B8"/>
    <w:rsid w:val="00770496"/>
    <w:rsid w:val="00771C14"/>
    <w:rsid w:val="0077271F"/>
    <w:rsid w:val="00772A93"/>
    <w:rsid w:val="00774365"/>
    <w:rsid w:val="00780326"/>
    <w:rsid w:val="007808BF"/>
    <w:rsid w:val="0078454E"/>
    <w:rsid w:val="00793A01"/>
    <w:rsid w:val="0079542B"/>
    <w:rsid w:val="00796A84"/>
    <w:rsid w:val="007A0082"/>
    <w:rsid w:val="007A028E"/>
    <w:rsid w:val="007A26D5"/>
    <w:rsid w:val="007A2A24"/>
    <w:rsid w:val="007A34A0"/>
    <w:rsid w:val="007A3703"/>
    <w:rsid w:val="007A4FAB"/>
    <w:rsid w:val="007B0B77"/>
    <w:rsid w:val="007B2089"/>
    <w:rsid w:val="007B2783"/>
    <w:rsid w:val="007B29E1"/>
    <w:rsid w:val="007B3C5E"/>
    <w:rsid w:val="007B5DE4"/>
    <w:rsid w:val="007B6E97"/>
    <w:rsid w:val="007C0718"/>
    <w:rsid w:val="007C4D9B"/>
    <w:rsid w:val="007C5EB0"/>
    <w:rsid w:val="007D1195"/>
    <w:rsid w:val="007D19DA"/>
    <w:rsid w:val="007D2448"/>
    <w:rsid w:val="007D3ED4"/>
    <w:rsid w:val="007D72EA"/>
    <w:rsid w:val="007E08B4"/>
    <w:rsid w:val="007E16EA"/>
    <w:rsid w:val="007E4A07"/>
    <w:rsid w:val="007E53CB"/>
    <w:rsid w:val="007E55D6"/>
    <w:rsid w:val="007F09E8"/>
    <w:rsid w:val="007F1D8E"/>
    <w:rsid w:val="007F4D6D"/>
    <w:rsid w:val="007F71D9"/>
    <w:rsid w:val="007F7257"/>
    <w:rsid w:val="00800BE5"/>
    <w:rsid w:val="0080146F"/>
    <w:rsid w:val="008017FB"/>
    <w:rsid w:val="00803D73"/>
    <w:rsid w:val="008057B4"/>
    <w:rsid w:val="00812D61"/>
    <w:rsid w:val="00816A55"/>
    <w:rsid w:val="00817DAB"/>
    <w:rsid w:val="00821195"/>
    <w:rsid w:val="00822151"/>
    <w:rsid w:val="0082381F"/>
    <w:rsid w:val="00823AA2"/>
    <w:rsid w:val="008248C2"/>
    <w:rsid w:val="00826078"/>
    <w:rsid w:val="008272EA"/>
    <w:rsid w:val="00830E06"/>
    <w:rsid w:val="00832A70"/>
    <w:rsid w:val="00833BA3"/>
    <w:rsid w:val="008341F4"/>
    <w:rsid w:val="00835A14"/>
    <w:rsid w:val="00836FC5"/>
    <w:rsid w:val="008405C4"/>
    <w:rsid w:val="008417D9"/>
    <w:rsid w:val="008419E2"/>
    <w:rsid w:val="008420A4"/>
    <w:rsid w:val="008425D9"/>
    <w:rsid w:val="0084554F"/>
    <w:rsid w:val="008455E2"/>
    <w:rsid w:val="00846F49"/>
    <w:rsid w:val="00846F60"/>
    <w:rsid w:val="008471E5"/>
    <w:rsid w:val="00847255"/>
    <w:rsid w:val="00850819"/>
    <w:rsid w:val="00851DB9"/>
    <w:rsid w:val="00851E7A"/>
    <w:rsid w:val="0085600D"/>
    <w:rsid w:val="008605F9"/>
    <w:rsid w:val="00861AC1"/>
    <w:rsid w:val="00862884"/>
    <w:rsid w:val="00862C6F"/>
    <w:rsid w:val="008638B8"/>
    <w:rsid w:val="00865E5E"/>
    <w:rsid w:val="0086665F"/>
    <w:rsid w:val="00871D91"/>
    <w:rsid w:val="00873611"/>
    <w:rsid w:val="00877839"/>
    <w:rsid w:val="00882608"/>
    <w:rsid w:val="00882F1F"/>
    <w:rsid w:val="00892394"/>
    <w:rsid w:val="0089550D"/>
    <w:rsid w:val="00895575"/>
    <w:rsid w:val="00897B15"/>
    <w:rsid w:val="008A088C"/>
    <w:rsid w:val="008A3291"/>
    <w:rsid w:val="008A3C00"/>
    <w:rsid w:val="008A3FE1"/>
    <w:rsid w:val="008A4990"/>
    <w:rsid w:val="008A5F75"/>
    <w:rsid w:val="008A7ECF"/>
    <w:rsid w:val="008B106A"/>
    <w:rsid w:val="008B1619"/>
    <w:rsid w:val="008B30E2"/>
    <w:rsid w:val="008B3152"/>
    <w:rsid w:val="008C492C"/>
    <w:rsid w:val="008C5DC8"/>
    <w:rsid w:val="008C6099"/>
    <w:rsid w:val="008D1480"/>
    <w:rsid w:val="008D1F32"/>
    <w:rsid w:val="008D4714"/>
    <w:rsid w:val="008D4F44"/>
    <w:rsid w:val="008D6269"/>
    <w:rsid w:val="008E0738"/>
    <w:rsid w:val="008E0F2D"/>
    <w:rsid w:val="008E1CB1"/>
    <w:rsid w:val="008E2039"/>
    <w:rsid w:val="008E2790"/>
    <w:rsid w:val="008F0693"/>
    <w:rsid w:val="008F07A5"/>
    <w:rsid w:val="008F2A30"/>
    <w:rsid w:val="008F2B96"/>
    <w:rsid w:val="008F3B70"/>
    <w:rsid w:val="008F475F"/>
    <w:rsid w:val="00900711"/>
    <w:rsid w:val="00901BDC"/>
    <w:rsid w:val="00902CAE"/>
    <w:rsid w:val="00902CB5"/>
    <w:rsid w:val="009131F7"/>
    <w:rsid w:val="00915D74"/>
    <w:rsid w:val="0091625E"/>
    <w:rsid w:val="00917ECE"/>
    <w:rsid w:val="00920205"/>
    <w:rsid w:val="00922217"/>
    <w:rsid w:val="00923D36"/>
    <w:rsid w:val="00924814"/>
    <w:rsid w:val="00924A85"/>
    <w:rsid w:val="0092560F"/>
    <w:rsid w:val="00926034"/>
    <w:rsid w:val="009275CC"/>
    <w:rsid w:val="009310DA"/>
    <w:rsid w:val="00933413"/>
    <w:rsid w:val="00935962"/>
    <w:rsid w:val="00936BCD"/>
    <w:rsid w:val="009375C7"/>
    <w:rsid w:val="00937B6C"/>
    <w:rsid w:val="00940AD9"/>
    <w:rsid w:val="00940FAD"/>
    <w:rsid w:val="009421DF"/>
    <w:rsid w:val="00944A53"/>
    <w:rsid w:val="00944D59"/>
    <w:rsid w:val="0094720A"/>
    <w:rsid w:val="00950E51"/>
    <w:rsid w:val="00951040"/>
    <w:rsid w:val="00951EA2"/>
    <w:rsid w:val="00955C2E"/>
    <w:rsid w:val="0095690A"/>
    <w:rsid w:val="0096093C"/>
    <w:rsid w:val="0096138F"/>
    <w:rsid w:val="0096210C"/>
    <w:rsid w:val="00962C93"/>
    <w:rsid w:val="009634CB"/>
    <w:rsid w:val="00967383"/>
    <w:rsid w:val="009702A0"/>
    <w:rsid w:val="0097128F"/>
    <w:rsid w:val="00972CA4"/>
    <w:rsid w:val="00974C63"/>
    <w:rsid w:val="009778BB"/>
    <w:rsid w:val="00980291"/>
    <w:rsid w:val="0098055D"/>
    <w:rsid w:val="00983726"/>
    <w:rsid w:val="009837CA"/>
    <w:rsid w:val="00984198"/>
    <w:rsid w:val="00991920"/>
    <w:rsid w:val="00995B9E"/>
    <w:rsid w:val="00997B9C"/>
    <w:rsid w:val="009A05D3"/>
    <w:rsid w:val="009A223D"/>
    <w:rsid w:val="009A3457"/>
    <w:rsid w:val="009A3959"/>
    <w:rsid w:val="009A4663"/>
    <w:rsid w:val="009B00AF"/>
    <w:rsid w:val="009B081F"/>
    <w:rsid w:val="009B1251"/>
    <w:rsid w:val="009B15C4"/>
    <w:rsid w:val="009B1F49"/>
    <w:rsid w:val="009B2031"/>
    <w:rsid w:val="009B2262"/>
    <w:rsid w:val="009B2745"/>
    <w:rsid w:val="009B3667"/>
    <w:rsid w:val="009B4107"/>
    <w:rsid w:val="009B4592"/>
    <w:rsid w:val="009B47EF"/>
    <w:rsid w:val="009C22F3"/>
    <w:rsid w:val="009C2569"/>
    <w:rsid w:val="009C3F98"/>
    <w:rsid w:val="009C492E"/>
    <w:rsid w:val="009C5022"/>
    <w:rsid w:val="009C530E"/>
    <w:rsid w:val="009C5F0C"/>
    <w:rsid w:val="009C622E"/>
    <w:rsid w:val="009C7383"/>
    <w:rsid w:val="009D1160"/>
    <w:rsid w:val="009D5358"/>
    <w:rsid w:val="009D7187"/>
    <w:rsid w:val="009E1BDE"/>
    <w:rsid w:val="009E3BC1"/>
    <w:rsid w:val="009E441D"/>
    <w:rsid w:val="009E4957"/>
    <w:rsid w:val="009E543E"/>
    <w:rsid w:val="009E68AC"/>
    <w:rsid w:val="009E76FB"/>
    <w:rsid w:val="009F1285"/>
    <w:rsid w:val="009F171F"/>
    <w:rsid w:val="009F35DE"/>
    <w:rsid w:val="009F4902"/>
    <w:rsid w:val="009F4DB6"/>
    <w:rsid w:val="00A003DD"/>
    <w:rsid w:val="00A01B8C"/>
    <w:rsid w:val="00A0421B"/>
    <w:rsid w:val="00A0639A"/>
    <w:rsid w:val="00A12877"/>
    <w:rsid w:val="00A1305C"/>
    <w:rsid w:val="00A130C2"/>
    <w:rsid w:val="00A140E6"/>
    <w:rsid w:val="00A152A5"/>
    <w:rsid w:val="00A1618C"/>
    <w:rsid w:val="00A17AA4"/>
    <w:rsid w:val="00A2085F"/>
    <w:rsid w:val="00A244CF"/>
    <w:rsid w:val="00A269BC"/>
    <w:rsid w:val="00A26AF4"/>
    <w:rsid w:val="00A26F91"/>
    <w:rsid w:val="00A273AD"/>
    <w:rsid w:val="00A317C9"/>
    <w:rsid w:val="00A31A79"/>
    <w:rsid w:val="00A32EE9"/>
    <w:rsid w:val="00A33CFD"/>
    <w:rsid w:val="00A35E80"/>
    <w:rsid w:val="00A37BD7"/>
    <w:rsid w:val="00A37EC6"/>
    <w:rsid w:val="00A37F23"/>
    <w:rsid w:val="00A430B1"/>
    <w:rsid w:val="00A45713"/>
    <w:rsid w:val="00A45BCB"/>
    <w:rsid w:val="00A56896"/>
    <w:rsid w:val="00A619AC"/>
    <w:rsid w:val="00A66CA1"/>
    <w:rsid w:val="00A66D77"/>
    <w:rsid w:val="00A6793B"/>
    <w:rsid w:val="00A703B7"/>
    <w:rsid w:val="00A715AC"/>
    <w:rsid w:val="00A7254F"/>
    <w:rsid w:val="00A7521C"/>
    <w:rsid w:val="00A76D5F"/>
    <w:rsid w:val="00A81950"/>
    <w:rsid w:val="00A81C31"/>
    <w:rsid w:val="00A81DF4"/>
    <w:rsid w:val="00A82FDC"/>
    <w:rsid w:val="00A8467E"/>
    <w:rsid w:val="00A86960"/>
    <w:rsid w:val="00A86D17"/>
    <w:rsid w:val="00A87677"/>
    <w:rsid w:val="00A91B2F"/>
    <w:rsid w:val="00A93C9D"/>
    <w:rsid w:val="00A95061"/>
    <w:rsid w:val="00A958FB"/>
    <w:rsid w:val="00AA07EF"/>
    <w:rsid w:val="00AA081E"/>
    <w:rsid w:val="00AA124D"/>
    <w:rsid w:val="00AA2B1C"/>
    <w:rsid w:val="00AA2D97"/>
    <w:rsid w:val="00AA33F1"/>
    <w:rsid w:val="00AA4ABB"/>
    <w:rsid w:val="00AA4C46"/>
    <w:rsid w:val="00AA53A5"/>
    <w:rsid w:val="00AA5698"/>
    <w:rsid w:val="00AA62BC"/>
    <w:rsid w:val="00AB02BB"/>
    <w:rsid w:val="00AB0541"/>
    <w:rsid w:val="00AB4341"/>
    <w:rsid w:val="00AB78DF"/>
    <w:rsid w:val="00AC1FAE"/>
    <w:rsid w:val="00AC3972"/>
    <w:rsid w:val="00AC562C"/>
    <w:rsid w:val="00AC66A5"/>
    <w:rsid w:val="00AD0F48"/>
    <w:rsid w:val="00AD2011"/>
    <w:rsid w:val="00AD2D52"/>
    <w:rsid w:val="00AD3B86"/>
    <w:rsid w:val="00AD5F32"/>
    <w:rsid w:val="00AE21E3"/>
    <w:rsid w:val="00AE492B"/>
    <w:rsid w:val="00AE65A2"/>
    <w:rsid w:val="00AE72F6"/>
    <w:rsid w:val="00AF0A8A"/>
    <w:rsid w:val="00AF277F"/>
    <w:rsid w:val="00AF426D"/>
    <w:rsid w:val="00AF456A"/>
    <w:rsid w:val="00AF4B32"/>
    <w:rsid w:val="00AF4B38"/>
    <w:rsid w:val="00AF6698"/>
    <w:rsid w:val="00AF7BF3"/>
    <w:rsid w:val="00B01F8A"/>
    <w:rsid w:val="00B023AF"/>
    <w:rsid w:val="00B02555"/>
    <w:rsid w:val="00B02FAF"/>
    <w:rsid w:val="00B032E8"/>
    <w:rsid w:val="00B039AF"/>
    <w:rsid w:val="00B0541D"/>
    <w:rsid w:val="00B06E02"/>
    <w:rsid w:val="00B07E07"/>
    <w:rsid w:val="00B135FE"/>
    <w:rsid w:val="00B1635D"/>
    <w:rsid w:val="00B20FB3"/>
    <w:rsid w:val="00B215C0"/>
    <w:rsid w:val="00B22957"/>
    <w:rsid w:val="00B22FB2"/>
    <w:rsid w:val="00B30616"/>
    <w:rsid w:val="00B31AE8"/>
    <w:rsid w:val="00B349A3"/>
    <w:rsid w:val="00B34B21"/>
    <w:rsid w:val="00B37F8D"/>
    <w:rsid w:val="00B406C0"/>
    <w:rsid w:val="00B40C68"/>
    <w:rsid w:val="00B43953"/>
    <w:rsid w:val="00B479C1"/>
    <w:rsid w:val="00B502DA"/>
    <w:rsid w:val="00B505A1"/>
    <w:rsid w:val="00B51C43"/>
    <w:rsid w:val="00B52006"/>
    <w:rsid w:val="00B549B6"/>
    <w:rsid w:val="00B54BFD"/>
    <w:rsid w:val="00B6000B"/>
    <w:rsid w:val="00B63BBE"/>
    <w:rsid w:val="00B64B38"/>
    <w:rsid w:val="00B64B73"/>
    <w:rsid w:val="00B71E52"/>
    <w:rsid w:val="00B76028"/>
    <w:rsid w:val="00B764C3"/>
    <w:rsid w:val="00B81B81"/>
    <w:rsid w:val="00B8222F"/>
    <w:rsid w:val="00B84EC1"/>
    <w:rsid w:val="00B87062"/>
    <w:rsid w:val="00B8729A"/>
    <w:rsid w:val="00B87B6A"/>
    <w:rsid w:val="00B9531B"/>
    <w:rsid w:val="00B9677E"/>
    <w:rsid w:val="00BA138A"/>
    <w:rsid w:val="00BA303B"/>
    <w:rsid w:val="00BA3619"/>
    <w:rsid w:val="00BB132F"/>
    <w:rsid w:val="00BB1736"/>
    <w:rsid w:val="00BB426A"/>
    <w:rsid w:val="00BB45D5"/>
    <w:rsid w:val="00BB7B0C"/>
    <w:rsid w:val="00BC0537"/>
    <w:rsid w:val="00BC05BC"/>
    <w:rsid w:val="00BC0DCA"/>
    <w:rsid w:val="00BC1D71"/>
    <w:rsid w:val="00BC2048"/>
    <w:rsid w:val="00BC44BF"/>
    <w:rsid w:val="00BC5894"/>
    <w:rsid w:val="00BC6903"/>
    <w:rsid w:val="00BD06B8"/>
    <w:rsid w:val="00BD3529"/>
    <w:rsid w:val="00BD489C"/>
    <w:rsid w:val="00BD5558"/>
    <w:rsid w:val="00BD738B"/>
    <w:rsid w:val="00BD77F1"/>
    <w:rsid w:val="00BD7FCE"/>
    <w:rsid w:val="00BE5BF7"/>
    <w:rsid w:val="00BE6BB6"/>
    <w:rsid w:val="00BE76B5"/>
    <w:rsid w:val="00BF02DC"/>
    <w:rsid w:val="00BF0433"/>
    <w:rsid w:val="00BF1191"/>
    <w:rsid w:val="00BF4CDF"/>
    <w:rsid w:val="00BF5DD8"/>
    <w:rsid w:val="00BF7076"/>
    <w:rsid w:val="00C02BD8"/>
    <w:rsid w:val="00C05C9C"/>
    <w:rsid w:val="00C112B6"/>
    <w:rsid w:val="00C11876"/>
    <w:rsid w:val="00C11B3C"/>
    <w:rsid w:val="00C133BC"/>
    <w:rsid w:val="00C146CD"/>
    <w:rsid w:val="00C15254"/>
    <w:rsid w:val="00C168DC"/>
    <w:rsid w:val="00C21441"/>
    <w:rsid w:val="00C24FAC"/>
    <w:rsid w:val="00C34239"/>
    <w:rsid w:val="00C35873"/>
    <w:rsid w:val="00C400D6"/>
    <w:rsid w:val="00C423F9"/>
    <w:rsid w:val="00C42CE0"/>
    <w:rsid w:val="00C43E34"/>
    <w:rsid w:val="00C450C8"/>
    <w:rsid w:val="00C46280"/>
    <w:rsid w:val="00C513FD"/>
    <w:rsid w:val="00C51926"/>
    <w:rsid w:val="00C54A26"/>
    <w:rsid w:val="00C55107"/>
    <w:rsid w:val="00C562BC"/>
    <w:rsid w:val="00C61724"/>
    <w:rsid w:val="00C62CFB"/>
    <w:rsid w:val="00C643DC"/>
    <w:rsid w:val="00C64913"/>
    <w:rsid w:val="00C64D69"/>
    <w:rsid w:val="00C655A7"/>
    <w:rsid w:val="00C65A14"/>
    <w:rsid w:val="00C6795C"/>
    <w:rsid w:val="00C67B35"/>
    <w:rsid w:val="00C709F1"/>
    <w:rsid w:val="00C73656"/>
    <w:rsid w:val="00C77766"/>
    <w:rsid w:val="00C778FB"/>
    <w:rsid w:val="00C77DDA"/>
    <w:rsid w:val="00C81956"/>
    <w:rsid w:val="00C8306C"/>
    <w:rsid w:val="00C8442D"/>
    <w:rsid w:val="00C84A27"/>
    <w:rsid w:val="00C85FA4"/>
    <w:rsid w:val="00C86847"/>
    <w:rsid w:val="00C914EC"/>
    <w:rsid w:val="00C91A03"/>
    <w:rsid w:val="00C97C9A"/>
    <w:rsid w:val="00CA1C4A"/>
    <w:rsid w:val="00CA27C1"/>
    <w:rsid w:val="00CA610E"/>
    <w:rsid w:val="00CA6430"/>
    <w:rsid w:val="00CB1332"/>
    <w:rsid w:val="00CB1A3E"/>
    <w:rsid w:val="00CB22E4"/>
    <w:rsid w:val="00CB3CB3"/>
    <w:rsid w:val="00CB42AA"/>
    <w:rsid w:val="00CB4B05"/>
    <w:rsid w:val="00CB4BEE"/>
    <w:rsid w:val="00CB4DEB"/>
    <w:rsid w:val="00CB7DF2"/>
    <w:rsid w:val="00CC2AD2"/>
    <w:rsid w:val="00CC2E75"/>
    <w:rsid w:val="00CC3B55"/>
    <w:rsid w:val="00CC620F"/>
    <w:rsid w:val="00CC7F16"/>
    <w:rsid w:val="00CD0706"/>
    <w:rsid w:val="00CD0EC5"/>
    <w:rsid w:val="00CD2CC9"/>
    <w:rsid w:val="00CD4514"/>
    <w:rsid w:val="00CD705F"/>
    <w:rsid w:val="00CD7099"/>
    <w:rsid w:val="00CE1A6C"/>
    <w:rsid w:val="00CE2545"/>
    <w:rsid w:val="00CE3EA2"/>
    <w:rsid w:val="00CE5BD7"/>
    <w:rsid w:val="00CE62B5"/>
    <w:rsid w:val="00CE7726"/>
    <w:rsid w:val="00CF25CF"/>
    <w:rsid w:val="00CF386B"/>
    <w:rsid w:val="00CF3A24"/>
    <w:rsid w:val="00CF4E07"/>
    <w:rsid w:val="00CF6995"/>
    <w:rsid w:val="00D00B4F"/>
    <w:rsid w:val="00D00C61"/>
    <w:rsid w:val="00D0251D"/>
    <w:rsid w:val="00D0380B"/>
    <w:rsid w:val="00D0459F"/>
    <w:rsid w:val="00D05075"/>
    <w:rsid w:val="00D05A91"/>
    <w:rsid w:val="00D062CF"/>
    <w:rsid w:val="00D06A96"/>
    <w:rsid w:val="00D06EE4"/>
    <w:rsid w:val="00D079D8"/>
    <w:rsid w:val="00D164AD"/>
    <w:rsid w:val="00D204B9"/>
    <w:rsid w:val="00D20B3B"/>
    <w:rsid w:val="00D22695"/>
    <w:rsid w:val="00D22FA9"/>
    <w:rsid w:val="00D23E7F"/>
    <w:rsid w:val="00D258F3"/>
    <w:rsid w:val="00D25D96"/>
    <w:rsid w:val="00D322DF"/>
    <w:rsid w:val="00D35F84"/>
    <w:rsid w:val="00D46C1F"/>
    <w:rsid w:val="00D47256"/>
    <w:rsid w:val="00D47FCB"/>
    <w:rsid w:val="00D502C7"/>
    <w:rsid w:val="00D5238F"/>
    <w:rsid w:val="00D53535"/>
    <w:rsid w:val="00D53D5F"/>
    <w:rsid w:val="00D55C08"/>
    <w:rsid w:val="00D569B2"/>
    <w:rsid w:val="00D5718E"/>
    <w:rsid w:val="00D63CCD"/>
    <w:rsid w:val="00D660BD"/>
    <w:rsid w:val="00D6662B"/>
    <w:rsid w:val="00D7124A"/>
    <w:rsid w:val="00D72BA7"/>
    <w:rsid w:val="00D73CD8"/>
    <w:rsid w:val="00D753DF"/>
    <w:rsid w:val="00D8225B"/>
    <w:rsid w:val="00D84A4F"/>
    <w:rsid w:val="00D8647E"/>
    <w:rsid w:val="00D87E29"/>
    <w:rsid w:val="00D90C5F"/>
    <w:rsid w:val="00D949E2"/>
    <w:rsid w:val="00D94BD3"/>
    <w:rsid w:val="00D94FCE"/>
    <w:rsid w:val="00D96257"/>
    <w:rsid w:val="00D96C7D"/>
    <w:rsid w:val="00DA2E81"/>
    <w:rsid w:val="00DA6B0A"/>
    <w:rsid w:val="00DA7177"/>
    <w:rsid w:val="00DB018B"/>
    <w:rsid w:val="00DB0985"/>
    <w:rsid w:val="00DB2C75"/>
    <w:rsid w:val="00DB3808"/>
    <w:rsid w:val="00DB6D5E"/>
    <w:rsid w:val="00DC0435"/>
    <w:rsid w:val="00DC0C55"/>
    <w:rsid w:val="00DC23AC"/>
    <w:rsid w:val="00DC53E3"/>
    <w:rsid w:val="00DC7037"/>
    <w:rsid w:val="00DD0AE7"/>
    <w:rsid w:val="00DD3729"/>
    <w:rsid w:val="00DD4F3A"/>
    <w:rsid w:val="00DD66EE"/>
    <w:rsid w:val="00DE4209"/>
    <w:rsid w:val="00DE566B"/>
    <w:rsid w:val="00DE59AE"/>
    <w:rsid w:val="00DE625E"/>
    <w:rsid w:val="00DF0FC8"/>
    <w:rsid w:val="00DF1B31"/>
    <w:rsid w:val="00DF2288"/>
    <w:rsid w:val="00DF2354"/>
    <w:rsid w:val="00DF2DDE"/>
    <w:rsid w:val="00DF55DB"/>
    <w:rsid w:val="00DF63D7"/>
    <w:rsid w:val="00DF6D8D"/>
    <w:rsid w:val="00DF715B"/>
    <w:rsid w:val="00E008D5"/>
    <w:rsid w:val="00E02DE2"/>
    <w:rsid w:val="00E045EB"/>
    <w:rsid w:val="00E06A06"/>
    <w:rsid w:val="00E06A33"/>
    <w:rsid w:val="00E10A91"/>
    <w:rsid w:val="00E13C6F"/>
    <w:rsid w:val="00E177AD"/>
    <w:rsid w:val="00E22811"/>
    <w:rsid w:val="00E25D66"/>
    <w:rsid w:val="00E30D4B"/>
    <w:rsid w:val="00E315F4"/>
    <w:rsid w:val="00E36799"/>
    <w:rsid w:val="00E375B6"/>
    <w:rsid w:val="00E426D7"/>
    <w:rsid w:val="00E43D32"/>
    <w:rsid w:val="00E45FA2"/>
    <w:rsid w:val="00E460A9"/>
    <w:rsid w:val="00E460BC"/>
    <w:rsid w:val="00E46552"/>
    <w:rsid w:val="00E475CF"/>
    <w:rsid w:val="00E50B80"/>
    <w:rsid w:val="00E51B87"/>
    <w:rsid w:val="00E52C8F"/>
    <w:rsid w:val="00E53106"/>
    <w:rsid w:val="00E53367"/>
    <w:rsid w:val="00E5415B"/>
    <w:rsid w:val="00E54487"/>
    <w:rsid w:val="00E54791"/>
    <w:rsid w:val="00E56BEE"/>
    <w:rsid w:val="00E577F1"/>
    <w:rsid w:val="00E61A79"/>
    <w:rsid w:val="00E646D3"/>
    <w:rsid w:val="00E64D72"/>
    <w:rsid w:val="00E6714F"/>
    <w:rsid w:val="00E6754A"/>
    <w:rsid w:val="00E70A8A"/>
    <w:rsid w:val="00E71AF5"/>
    <w:rsid w:val="00E71F8B"/>
    <w:rsid w:val="00E72E6E"/>
    <w:rsid w:val="00E73703"/>
    <w:rsid w:val="00E7460A"/>
    <w:rsid w:val="00E75DFF"/>
    <w:rsid w:val="00E77417"/>
    <w:rsid w:val="00E7789E"/>
    <w:rsid w:val="00E807FC"/>
    <w:rsid w:val="00E8109E"/>
    <w:rsid w:val="00E81BF3"/>
    <w:rsid w:val="00E845F1"/>
    <w:rsid w:val="00E908E9"/>
    <w:rsid w:val="00E93750"/>
    <w:rsid w:val="00E95717"/>
    <w:rsid w:val="00E97CEA"/>
    <w:rsid w:val="00EA0073"/>
    <w:rsid w:val="00EA4616"/>
    <w:rsid w:val="00EA5551"/>
    <w:rsid w:val="00EA5D66"/>
    <w:rsid w:val="00EB1F08"/>
    <w:rsid w:val="00EB41CD"/>
    <w:rsid w:val="00EB4333"/>
    <w:rsid w:val="00EB50C0"/>
    <w:rsid w:val="00EB55E8"/>
    <w:rsid w:val="00EB7745"/>
    <w:rsid w:val="00EC2B61"/>
    <w:rsid w:val="00EC2CE0"/>
    <w:rsid w:val="00EC30C2"/>
    <w:rsid w:val="00ED24D2"/>
    <w:rsid w:val="00ED2CEA"/>
    <w:rsid w:val="00ED3288"/>
    <w:rsid w:val="00ED3AD8"/>
    <w:rsid w:val="00ED4734"/>
    <w:rsid w:val="00ED4A38"/>
    <w:rsid w:val="00ED5B7D"/>
    <w:rsid w:val="00ED5DAD"/>
    <w:rsid w:val="00EE2F92"/>
    <w:rsid w:val="00EE305D"/>
    <w:rsid w:val="00EE31B0"/>
    <w:rsid w:val="00EE3D58"/>
    <w:rsid w:val="00EF0BF8"/>
    <w:rsid w:val="00EF67C3"/>
    <w:rsid w:val="00EF6EA1"/>
    <w:rsid w:val="00F004A9"/>
    <w:rsid w:val="00F01261"/>
    <w:rsid w:val="00F015EF"/>
    <w:rsid w:val="00F021CA"/>
    <w:rsid w:val="00F02898"/>
    <w:rsid w:val="00F03464"/>
    <w:rsid w:val="00F045A8"/>
    <w:rsid w:val="00F04D17"/>
    <w:rsid w:val="00F06DD1"/>
    <w:rsid w:val="00F1077E"/>
    <w:rsid w:val="00F123D0"/>
    <w:rsid w:val="00F20E75"/>
    <w:rsid w:val="00F211B3"/>
    <w:rsid w:val="00F21B49"/>
    <w:rsid w:val="00F2211C"/>
    <w:rsid w:val="00F26E4F"/>
    <w:rsid w:val="00F30462"/>
    <w:rsid w:val="00F315F7"/>
    <w:rsid w:val="00F34CC7"/>
    <w:rsid w:val="00F359CC"/>
    <w:rsid w:val="00F42D0C"/>
    <w:rsid w:val="00F4323B"/>
    <w:rsid w:val="00F53106"/>
    <w:rsid w:val="00F533D6"/>
    <w:rsid w:val="00F53669"/>
    <w:rsid w:val="00F55B1B"/>
    <w:rsid w:val="00F55F3D"/>
    <w:rsid w:val="00F56736"/>
    <w:rsid w:val="00F66219"/>
    <w:rsid w:val="00F67E85"/>
    <w:rsid w:val="00F73033"/>
    <w:rsid w:val="00F74FAC"/>
    <w:rsid w:val="00F758CE"/>
    <w:rsid w:val="00F765B6"/>
    <w:rsid w:val="00F80B30"/>
    <w:rsid w:val="00F90EAA"/>
    <w:rsid w:val="00F9303A"/>
    <w:rsid w:val="00F93F7C"/>
    <w:rsid w:val="00F96415"/>
    <w:rsid w:val="00F9733B"/>
    <w:rsid w:val="00F97480"/>
    <w:rsid w:val="00F97F5A"/>
    <w:rsid w:val="00FA2C4F"/>
    <w:rsid w:val="00FA3C67"/>
    <w:rsid w:val="00FA3CAA"/>
    <w:rsid w:val="00FA4309"/>
    <w:rsid w:val="00FA4DBE"/>
    <w:rsid w:val="00FA5F41"/>
    <w:rsid w:val="00FA6AD9"/>
    <w:rsid w:val="00FB0012"/>
    <w:rsid w:val="00FB5BEB"/>
    <w:rsid w:val="00FB6FF5"/>
    <w:rsid w:val="00FC29C8"/>
    <w:rsid w:val="00FC3D65"/>
    <w:rsid w:val="00FC3FA9"/>
    <w:rsid w:val="00FC4BA3"/>
    <w:rsid w:val="00FC6581"/>
    <w:rsid w:val="00FC6B56"/>
    <w:rsid w:val="00FC790D"/>
    <w:rsid w:val="00FD1ACD"/>
    <w:rsid w:val="00FD434F"/>
    <w:rsid w:val="00FD5050"/>
    <w:rsid w:val="00FD6BF0"/>
    <w:rsid w:val="00FD7500"/>
    <w:rsid w:val="00FD7809"/>
    <w:rsid w:val="00FE24A4"/>
    <w:rsid w:val="00FE34BE"/>
    <w:rsid w:val="00FE4419"/>
    <w:rsid w:val="00FE5CCB"/>
    <w:rsid w:val="00FF03EF"/>
    <w:rsid w:val="00FF0AC3"/>
    <w:rsid w:val="00FF2A30"/>
    <w:rsid w:val="00FF3C23"/>
    <w:rsid w:val="00FF3F0C"/>
    <w:rsid w:val="00FF4F18"/>
    <w:rsid w:val="00FF573F"/>
    <w:rsid w:val="00FF6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3F90DD"/>
  <w15:docId w15:val="{27825584-9B62-4D1D-9597-B407A8DAD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2C93"/>
  </w:style>
  <w:style w:type="paragraph" w:styleId="Titolo1">
    <w:name w:val="heading 1"/>
    <w:basedOn w:val="Normale"/>
    <w:next w:val="Normale"/>
    <w:link w:val="Titolo1Carattere"/>
    <w:qFormat/>
    <w:rsid w:val="00B06E0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D226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qFormat/>
    <w:rsid w:val="003D2F35"/>
    <w:pPr>
      <w:keepNext/>
      <w:outlineLvl w:val="2"/>
    </w:pPr>
    <w:rPr>
      <w:b/>
      <w:sz w:val="24"/>
    </w:rPr>
  </w:style>
  <w:style w:type="paragraph" w:styleId="Titolo4">
    <w:name w:val="heading 4"/>
    <w:basedOn w:val="Normale"/>
    <w:next w:val="Normale"/>
    <w:link w:val="Titolo4Carattere"/>
    <w:unhideWhenUsed/>
    <w:qFormat/>
    <w:rsid w:val="003D54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qFormat/>
    <w:rsid w:val="003D2F35"/>
    <w:pPr>
      <w:keepNext/>
      <w:jc w:val="both"/>
      <w:outlineLvl w:val="4"/>
    </w:pPr>
    <w:rPr>
      <w:b/>
      <w:bCs/>
      <w:sz w:val="32"/>
    </w:rPr>
  </w:style>
  <w:style w:type="paragraph" w:styleId="Titolo6">
    <w:name w:val="heading 6"/>
    <w:basedOn w:val="Normale"/>
    <w:next w:val="Normale"/>
    <w:qFormat/>
    <w:rsid w:val="003D2F35"/>
    <w:pPr>
      <w:keepNext/>
      <w:jc w:val="center"/>
      <w:outlineLvl w:val="5"/>
    </w:pPr>
    <w:rPr>
      <w:rFonts w:eastAsia="Arial Unicode MS"/>
      <w:b/>
      <w:bCs/>
      <w:sz w:val="28"/>
      <w:szCs w:val="24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06051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D2F3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B20B37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rsid w:val="00ED3459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D045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D0459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F09E8"/>
    <w:pPr>
      <w:ind w:left="720"/>
      <w:contextualSpacing/>
    </w:pPr>
  </w:style>
  <w:style w:type="character" w:customStyle="1" w:styleId="Titolo4Carattere">
    <w:name w:val="Titolo 4 Carattere"/>
    <w:basedOn w:val="Carpredefinitoparagrafo"/>
    <w:link w:val="Titolo4"/>
    <w:rsid w:val="003D545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rpodeltesto21">
    <w:name w:val="Corpo del testo 21"/>
    <w:basedOn w:val="Normale"/>
    <w:rsid w:val="003D5458"/>
    <w:pPr>
      <w:suppressAutoHyphens/>
    </w:pPr>
    <w:rPr>
      <w:sz w:val="32"/>
      <w:lang w:eastAsia="ar-SA"/>
    </w:rPr>
  </w:style>
  <w:style w:type="paragraph" w:styleId="NormaleWeb">
    <w:name w:val="Normal (Web)"/>
    <w:basedOn w:val="Normale"/>
    <w:uiPriority w:val="99"/>
    <w:unhideWhenUsed/>
    <w:rsid w:val="00710A3D"/>
    <w:pPr>
      <w:spacing w:before="100" w:beforeAutospacing="1" w:after="100" w:afterAutospacing="1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nhideWhenUsed/>
    <w:rsid w:val="00260E21"/>
    <w:rPr>
      <w:lang w:val="en-GB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60E21"/>
    <w:rPr>
      <w:lang w:val="en-GB"/>
    </w:rPr>
  </w:style>
  <w:style w:type="character" w:styleId="Rimandonotaapidipagina">
    <w:name w:val="footnote reference"/>
    <w:unhideWhenUsed/>
    <w:rsid w:val="00260E21"/>
    <w:rPr>
      <w:vertAlign w:val="superscript"/>
    </w:rPr>
  </w:style>
  <w:style w:type="paragraph" w:customStyle="1" w:styleId="Paragrafoelenco1">
    <w:name w:val="Paragrafo elenco1"/>
    <w:basedOn w:val="Normale"/>
    <w:rsid w:val="00AB02B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xmsonormal">
    <w:name w:val="x_msonormal"/>
    <w:basedOn w:val="Normale"/>
    <w:rsid w:val="005C508F"/>
    <w:pPr>
      <w:spacing w:before="100" w:beforeAutospacing="1" w:after="100" w:afterAutospacing="1"/>
    </w:pPr>
    <w:rPr>
      <w:sz w:val="24"/>
      <w:szCs w:val="24"/>
    </w:rPr>
  </w:style>
  <w:style w:type="paragraph" w:customStyle="1" w:styleId="Normal">
    <w:name w:val="[Normal]"/>
    <w:rsid w:val="002813F3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B06E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Formatvorlage1">
    <w:name w:val="Formatvorlage1"/>
    <w:basedOn w:val="Normale"/>
    <w:autoRedefine/>
    <w:rsid w:val="00B06E02"/>
    <w:rPr>
      <w:rFonts w:ascii="Arial" w:hAnsi="Arial"/>
      <w:sz w:val="22"/>
      <w:lang w:val="de-DE" w:eastAsia="de-DE"/>
    </w:rPr>
  </w:style>
  <w:style w:type="paragraph" w:customStyle="1" w:styleId="Default">
    <w:name w:val="Default"/>
    <w:rsid w:val="0020011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F93F7C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051363"/>
    <w:pPr>
      <w:widowControl w:val="0"/>
      <w:autoSpaceDE w:val="0"/>
      <w:autoSpaceDN w:val="0"/>
    </w:pPr>
    <w:rPr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51363"/>
    <w:rPr>
      <w:sz w:val="24"/>
      <w:szCs w:val="24"/>
      <w:lang w:bidi="it-IT"/>
    </w:rPr>
  </w:style>
  <w:style w:type="table" w:styleId="Grigliatabella">
    <w:name w:val="Table Grid"/>
    <w:basedOn w:val="Tabellanormale"/>
    <w:uiPriority w:val="39"/>
    <w:rsid w:val="00FD6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Carpredefinitoparagrafo"/>
    <w:rsid w:val="00280255"/>
  </w:style>
  <w:style w:type="character" w:styleId="Enfasigrassetto">
    <w:name w:val="Strong"/>
    <w:uiPriority w:val="22"/>
    <w:qFormat/>
    <w:rsid w:val="009F4902"/>
    <w:rPr>
      <w:b/>
      <w:bCs/>
    </w:rPr>
  </w:style>
  <w:style w:type="character" w:customStyle="1" w:styleId="Titolo8Carattere">
    <w:name w:val="Titolo 8 Carattere"/>
    <w:basedOn w:val="Carpredefinitoparagrafo"/>
    <w:link w:val="Titolo8"/>
    <w:semiHidden/>
    <w:rsid w:val="0006051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2Carattere">
    <w:name w:val="Titolo 2 Carattere"/>
    <w:basedOn w:val="Carpredefinitoparagrafo"/>
    <w:link w:val="Titolo2"/>
    <w:semiHidden/>
    <w:rsid w:val="00D226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stodelblocco">
    <w:name w:val="Block Text"/>
    <w:basedOn w:val="Normale"/>
    <w:uiPriority w:val="99"/>
    <w:rsid w:val="00D22695"/>
    <w:pPr>
      <w:autoSpaceDE w:val="0"/>
      <w:autoSpaceDN w:val="0"/>
      <w:adjustRightInd w:val="0"/>
      <w:ind w:left="-345" w:right="-270"/>
      <w:jc w:val="center"/>
    </w:pPr>
    <w:rPr>
      <w:rFonts w:ascii="Arial" w:hAnsi="Arial" w:cs="Arial"/>
      <w:b/>
      <w:bCs/>
    </w:rPr>
  </w:style>
  <w:style w:type="paragraph" w:styleId="Corpodeltesto2">
    <w:name w:val="Body Text 2"/>
    <w:basedOn w:val="Normale"/>
    <w:link w:val="Corpodeltesto2Carattere"/>
    <w:unhideWhenUsed/>
    <w:rsid w:val="00DB098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DB0985"/>
  </w:style>
  <w:style w:type="paragraph" w:customStyle="1" w:styleId="CM2">
    <w:name w:val="CM2"/>
    <w:basedOn w:val="Default"/>
    <w:next w:val="Default"/>
    <w:rsid w:val="009B081F"/>
    <w:pPr>
      <w:widowControl w:val="0"/>
      <w:spacing w:line="260" w:lineRule="atLeast"/>
    </w:pPr>
    <w:rPr>
      <w:rFonts w:ascii="MNFGE L+ Gill Sans" w:hAnsi="MNFGE L+ Gill Sans" w:cs="MNFGE L+ Gill Sans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0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465432">
                      <w:marLeft w:val="38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66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172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C8C8C8"/>
                                <w:left w:val="single" w:sz="6" w:space="5" w:color="C8C8C8"/>
                                <w:bottom w:val="none" w:sz="0" w:space="0" w:color="C8C8C8"/>
                                <w:right w:val="none" w:sz="0" w:space="0" w:color="C8C8C8"/>
                              </w:divBdr>
                              <w:divsChild>
                                <w:div w:id="1743526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535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200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3942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5799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705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4175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1707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8562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4946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7876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8036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1463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1721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3860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5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1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6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2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6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5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22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93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26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117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753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EAEA"/>
                                <w:left w:val="none" w:sz="0" w:space="0" w:color="EAEAEA"/>
                                <w:bottom w:val="single" w:sz="4" w:space="9" w:color="EAEAEA"/>
                                <w:right w:val="none" w:sz="0" w:space="0" w:color="EAEAEA"/>
                              </w:divBdr>
                              <w:divsChild>
                                <w:div w:id="853036812">
                                  <w:marLeft w:val="558"/>
                                  <w:marRight w:val="0"/>
                                  <w:marTop w:val="10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949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304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239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9153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75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3675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402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9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46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78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56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1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92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058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057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AEAEA"/>
                                <w:left w:val="none" w:sz="0" w:space="0" w:color="EAEAEA"/>
                                <w:bottom w:val="single" w:sz="4" w:space="9" w:color="EAEAEA"/>
                                <w:right w:val="none" w:sz="0" w:space="0" w:color="EAEAEA"/>
                              </w:divBdr>
                              <w:divsChild>
                                <w:div w:id="1259606541">
                                  <w:marLeft w:val="558"/>
                                  <w:marRight w:val="0"/>
                                  <w:marTop w:val="10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604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804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2882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411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5646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4369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0622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58743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37414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995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347825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40778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920994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795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990665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08253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61727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651515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28196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24171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49645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41709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669513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09955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766480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880290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370987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492382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805430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45093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9096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2911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28088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50814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7538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39653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4422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58156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047636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8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3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4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70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83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43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0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418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810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69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67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902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137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500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740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24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6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196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8348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28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79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256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31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945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235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12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83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3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comune.paullo.m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savare\Downloads\carta%20intestata%20def.%20(2)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01A54-E0BE-4BA1-9425-211B10395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def. (2).dot</Template>
  <TotalTime>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 O M U N E   D I   P A U  L L O</vt:lpstr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O M U N E   D I   P A U  L L O</dc:title>
  <dc:subject/>
  <dc:creator>csavare</dc:creator>
  <cp:keywords/>
  <dc:description/>
  <cp:lastModifiedBy>Paola Rescali</cp:lastModifiedBy>
  <cp:revision>2</cp:revision>
  <cp:lastPrinted>2026-09-22T06:11:00Z</cp:lastPrinted>
  <dcterms:created xsi:type="dcterms:W3CDTF">2026-09-25T09:41:00Z</dcterms:created>
  <dcterms:modified xsi:type="dcterms:W3CDTF">2026-09-25T09:41:00Z</dcterms:modified>
</cp:coreProperties>
</file>